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FB236" w14:textId="1AF65221" w:rsidR="001D037B" w:rsidRDefault="00DD2FF2" w:rsidP="00EA6F4A">
      <w:pPr>
        <w:pStyle w:val="Heading1"/>
        <w:rPr>
          <w:lang w:val="nl-BE"/>
        </w:rPr>
      </w:pPr>
      <w:bookmarkStart w:id="0" w:name="_GoBack"/>
      <w:bookmarkEnd w:id="0"/>
      <w:r>
        <w:t xml:space="preserve">                  </w:t>
      </w:r>
      <w:r w:rsidR="00EA6F4A" w:rsidRPr="0013030D">
        <w:t>nieuwsbrief</w:t>
      </w:r>
      <w:r w:rsidR="00EA6F4A" w:rsidRPr="008A4F9B">
        <w:t xml:space="preserve"> </w:t>
      </w:r>
      <w:r w:rsidR="005E2271">
        <w:t>Zonnebos</w:t>
      </w:r>
    </w:p>
    <w:p w14:paraId="697483A0" w14:textId="42A0BB64" w:rsidR="00387ACE" w:rsidRPr="00E00F94" w:rsidRDefault="00AA1A79" w:rsidP="00EA6F4A">
      <w:pPr>
        <w:rPr>
          <w:sz w:val="18"/>
          <w:szCs w:val="18"/>
          <w:lang w:val="nl-BE"/>
        </w:rPr>
      </w:pPr>
      <w:r w:rsidRPr="00EF226B"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1C9C0DF8" wp14:editId="04F2A3BB">
            <wp:simplePos x="0" y="0"/>
            <wp:positionH relativeFrom="margin">
              <wp:posOffset>1590675</wp:posOffset>
            </wp:positionH>
            <wp:positionV relativeFrom="paragraph">
              <wp:posOffset>57150</wp:posOffset>
            </wp:positionV>
            <wp:extent cx="2946023" cy="2133600"/>
            <wp:effectExtent l="0" t="0" r="698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2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804">
        <w:rPr>
          <w:noProof/>
          <w:lang w:eastAsia="nl-BE"/>
        </w:rPr>
        <w:t xml:space="preserve"> </w:t>
      </w:r>
    </w:p>
    <w:p w14:paraId="570EA3A8" w14:textId="76C77B6C" w:rsidR="006724F2" w:rsidRPr="004F0804" w:rsidRDefault="000C68C2" w:rsidP="006724F2">
      <w:pPr>
        <w:spacing w:line="240" w:lineRule="auto"/>
        <w:rPr>
          <w:sz w:val="18"/>
          <w:szCs w:val="18"/>
          <w:lang w:val="en-US"/>
        </w:rPr>
      </w:pPr>
      <w:r w:rsidRPr="00E00F94">
        <w:rPr>
          <w:sz w:val="18"/>
          <w:szCs w:val="18"/>
          <w:lang w:val="en-US"/>
        </w:rPr>
        <w:t xml:space="preserve">                                                             </w:t>
      </w:r>
      <w:r w:rsidR="004F0804">
        <w:rPr>
          <w:sz w:val="18"/>
          <w:szCs w:val="18"/>
          <w:lang w:val="en-US"/>
        </w:rPr>
        <w:t xml:space="preserve">            </w:t>
      </w:r>
      <w:r w:rsidR="006724F2" w:rsidRPr="00BD0B8F">
        <w:rPr>
          <w:sz w:val="18"/>
          <w:szCs w:val="18"/>
          <w:lang w:val="nl-BE"/>
        </w:rPr>
        <w:t>Tijdens de speeltijden</w:t>
      </w:r>
    </w:p>
    <w:p w14:paraId="67A95339" w14:textId="37D59D25" w:rsidR="006724F2" w:rsidRPr="00BD0B8F" w:rsidRDefault="006724F2" w:rsidP="006724F2">
      <w:pPr>
        <w:spacing w:line="240" w:lineRule="auto"/>
        <w:rPr>
          <w:b/>
          <w:bCs/>
          <w:sz w:val="18"/>
          <w:szCs w:val="18"/>
          <w:lang w:val="nl-BE"/>
        </w:rPr>
      </w:pPr>
      <w:r w:rsidRPr="00BD0B8F">
        <w:rPr>
          <w:sz w:val="18"/>
          <w:szCs w:val="18"/>
          <w:lang w:val="nl-BE"/>
        </w:rPr>
        <w:t xml:space="preserve">                                                           kan het behoorlijk fris zijn. Een </w:t>
      </w:r>
      <w:r w:rsidRPr="00BD0B8F">
        <w:rPr>
          <w:b/>
          <w:bCs/>
          <w:sz w:val="18"/>
          <w:szCs w:val="18"/>
          <w:lang w:val="nl-BE"/>
        </w:rPr>
        <w:t>warme</w:t>
      </w:r>
    </w:p>
    <w:p w14:paraId="65EAA0D3" w14:textId="1451C848" w:rsidR="006724F2" w:rsidRPr="00BD0B8F" w:rsidRDefault="006724F2" w:rsidP="006724F2">
      <w:pPr>
        <w:spacing w:line="240" w:lineRule="auto"/>
        <w:rPr>
          <w:b/>
          <w:bCs/>
          <w:sz w:val="18"/>
          <w:szCs w:val="18"/>
          <w:lang w:val="nl-BE"/>
        </w:rPr>
      </w:pPr>
      <w:r w:rsidRPr="00BD0B8F">
        <w:rPr>
          <w:b/>
          <w:bCs/>
          <w:sz w:val="18"/>
          <w:szCs w:val="18"/>
          <w:lang w:val="nl-BE"/>
        </w:rPr>
        <w:t xml:space="preserve">                                                       jas, een muts, een sjaal en handschoenen</w:t>
      </w:r>
    </w:p>
    <w:p w14:paraId="7528A6CD" w14:textId="7CC6159E" w:rsidR="006724F2" w:rsidRPr="00BD0B8F" w:rsidRDefault="006724F2" w:rsidP="006724F2">
      <w:pPr>
        <w:spacing w:line="240" w:lineRule="auto"/>
        <w:rPr>
          <w:sz w:val="18"/>
          <w:szCs w:val="18"/>
          <w:lang w:val="nl-BE"/>
        </w:rPr>
      </w:pPr>
      <w:r w:rsidRPr="00BD0B8F">
        <w:rPr>
          <w:sz w:val="18"/>
          <w:szCs w:val="18"/>
          <w:lang w:val="nl-BE"/>
        </w:rPr>
        <w:t xml:space="preserve">                                                         zorgen ervoor dat je kind kan spelen</w:t>
      </w:r>
    </w:p>
    <w:p w14:paraId="3393F2BF" w14:textId="310BDD4E" w:rsidR="006724F2" w:rsidRPr="00BD0B8F" w:rsidRDefault="006724F2" w:rsidP="006724F2">
      <w:pPr>
        <w:spacing w:line="240" w:lineRule="auto"/>
        <w:rPr>
          <w:sz w:val="18"/>
          <w:szCs w:val="18"/>
          <w:lang w:val="nl-BE"/>
        </w:rPr>
      </w:pPr>
      <w:r w:rsidRPr="00BD0B8F">
        <w:rPr>
          <w:sz w:val="18"/>
          <w:szCs w:val="18"/>
          <w:lang w:val="nl-BE"/>
        </w:rPr>
        <w:t xml:space="preserve">                                                                 zonder kou te hebben.</w:t>
      </w:r>
    </w:p>
    <w:p w14:paraId="49B40044" w14:textId="77777777" w:rsidR="00A57F37" w:rsidRPr="0074759B" w:rsidRDefault="00E55EBE" w:rsidP="00A57F37">
      <w:pPr>
        <w:rPr>
          <w:sz w:val="20"/>
          <w:szCs w:val="20"/>
          <w:lang w:val="en-US"/>
        </w:rPr>
      </w:pPr>
      <w:r>
        <w:rPr>
          <w:sz w:val="18"/>
          <w:szCs w:val="18"/>
          <w:lang w:val="en-US"/>
        </w:rPr>
        <w:t xml:space="preserve">                                             </w:t>
      </w:r>
    </w:p>
    <w:p w14:paraId="197B1735" w14:textId="6125AA69" w:rsidR="00A57F37" w:rsidRPr="0074759B" w:rsidRDefault="00A57F37" w:rsidP="00A57F37">
      <w:pPr>
        <w:rPr>
          <w:sz w:val="20"/>
          <w:szCs w:val="20"/>
          <w:lang w:val="en-US"/>
        </w:rPr>
      </w:pPr>
    </w:p>
    <w:p w14:paraId="22361250" w14:textId="7D076E4F" w:rsidR="00A57F37" w:rsidRPr="0074759B" w:rsidRDefault="00A57F37" w:rsidP="00A57F37">
      <w:pPr>
        <w:rPr>
          <w:sz w:val="20"/>
          <w:szCs w:val="20"/>
          <w:lang w:val="en-US"/>
        </w:rPr>
      </w:pPr>
      <w:r w:rsidRPr="0074759B">
        <w:rPr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140489" wp14:editId="39A34CA3">
                <wp:simplePos x="0" y="0"/>
                <wp:positionH relativeFrom="column">
                  <wp:posOffset>128270</wp:posOffset>
                </wp:positionH>
                <wp:positionV relativeFrom="paragraph">
                  <wp:posOffset>19685</wp:posOffset>
                </wp:positionV>
                <wp:extent cx="2511425" cy="567690"/>
                <wp:effectExtent l="0" t="19050" r="822325" b="22860"/>
                <wp:wrapNone/>
                <wp:docPr id="23" name="Toelichting met afgeronde rechthoe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1425" cy="567690"/>
                        </a:xfrm>
                        <a:prstGeom prst="wedgeRoundRectCallout">
                          <a:avLst>
                            <a:gd name="adj1" fmla="val 81675"/>
                            <a:gd name="adj2" fmla="val -525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FB04E8" w14:textId="52AB7BED" w:rsidR="00A57F37" w:rsidRPr="00BD0B8F" w:rsidRDefault="00A57F37" w:rsidP="00A57F37">
                            <w:pPr>
                              <w:spacing w:line="240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nl-BE"/>
                              </w:rPr>
                            </w:pPr>
                            <w:r w:rsidRPr="00BD0B8F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Graag </w:t>
                            </w:r>
                            <w:r w:rsidRPr="00BD0B8F">
                              <w:rPr>
                                <w:bCs/>
                                <w:sz w:val="18"/>
                                <w:szCs w:val="18"/>
                                <w:lang w:val="nl-BE"/>
                              </w:rPr>
                              <w:t>jas, muts, sjaal en handschoenen</w:t>
                            </w:r>
                          </w:p>
                          <w:p w14:paraId="63F80801" w14:textId="77777777" w:rsidR="00A57F37" w:rsidRPr="00BD0B8F" w:rsidRDefault="00A57F37" w:rsidP="00A57F37">
                            <w:pPr>
                              <w:spacing w:line="240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  <w:lang w:val="nl-BE"/>
                              </w:rPr>
                            </w:pPr>
                            <w:r w:rsidRPr="00BD0B8F">
                              <w:rPr>
                                <w:bCs/>
                                <w:sz w:val="18"/>
                                <w:szCs w:val="18"/>
                                <w:lang w:val="nl-BE"/>
                              </w:rPr>
                              <w:t>van de naam van je kind voorzien. Alvast bedankt.</w:t>
                            </w:r>
                          </w:p>
                          <w:p w14:paraId="3D57F265" w14:textId="77777777" w:rsidR="00A57F37" w:rsidRPr="00BD0B8F" w:rsidRDefault="00A57F37" w:rsidP="00A57F37">
                            <w:pPr>
                              <w:tabs>
                                <w:tab w:val="left" w:pos="-142"/>
                              </w:tabs>
                              <w:ind w:right="-195" w:hanging="142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1FAD2F9" w14:textId="77777777" w:rsidR="00A57F37" w:rsidRPr="00E94C38" w:rsidRDefault="00A57F37" w:rsidP="00A57F37">
                            <w:pPr>
                              <w:ind w:hanging="142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4048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23" o:spid="_x0000_s1026" type="#_x0000_t62" style="position:absolute;margin-left:10.1pt;margin-top:1.55pt;width:197.75pt;height:4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" adj="28442,-543" fillcolor="window" strokecolor="windowText" strokeweight="2pt">
                <v:path arrowok="t"/>
                <v:textbox>
                  <w:txbxContent>
                    <w:p w14:paraId="27FB04E8" w14:textId="52AB7BED" w:rsidR="00A57F37" w:rsidRPr="00BD0B8F" w:rsidRDefault="00A57F37" w:rsidP="00A57F37">
                      <w:pPr>
                        <w:spacing w:line="240" w:lineRule="auto"/>
                        <w:jc w:val="center"/>
                        <w:rPr>
                          <w:bCs/>
                          <w:sz w:val="18"/>
                          <w:szCs w:val="18"/>
                          <w:lang w:val="nl-BE"/>
                        </w:rPr>
                      </w:pPr>
                      <w:r w:rsidRPr="00BD0B8F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Graag </w:t>
                      </w:r>
                      <w:r w:rsidRPr="00BD0B8F">
                        <w:rPr>
                          <w:bCs/>
                          <w:sz w:val="18"/>
                          <w:szCs w:val="18"/>
                          <w:lang w:val="nl-BE"/>
                        </w:rPr>
                        <w:t>jas, muts, sjaal en handschoenen</w:t>
                      </w:r>
                    </w:p>
                    <w:p w14:paraId="63F80801" w14:textId="77777777" w:rsidR="00A57F37" w:rsidRPr="00BD0B8F" w:rsidRDefault="00A57F37" w:rsidP="00A57F37">
                      <w:pPr>
                        <w:spacing w:line="240" w:lineRule="auto"/>
                        <w:jc w:val="center"/>
                        <w:rPr>
                          <w:bCs/>
                          <w:sz w:val="18"/>
                          <w:szCs w:val="18"/>
                          <w:lang w:val="nl-BE"/>
                        </w:rPr>
                      </w:pPr>
                      <w:r w:rsidRPr="00BD0B8F">
                        <w:rPr>
                          <w:bCs/>
                          <w:sz w:val="18"/>
                          <w:szCs w:val="18"/>
                          <w:lang w:val="nl-BE"/>
                        </w:rPr>
                        <w:t>van de naam van je kind voorzien. Alvast bedankt.</w:t>
                      </w:r>
                    </w:p>
                    <w:p w14:paraId="3D57F265" w14:textId="77777777" w:rsidR="00A57F37" w:rsidRPr="00BD0B8F" w:rsidRDefault="00A57F37" w:rsidP="00A57F37">
                      <w:pPr>
                        <w:tabs>
                          <w:tab w:val="left" w:pos="-142"/>
                        </w:tabs>
                        <w:ind w:right="-195" w:hanging="142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</w:p>
                    <w:p w14:paraId="71FAD2F9" w14:textId="77777777" w:rsidR="00A57F37" w:rsidRPr="00E94C38" w:rsidRDefault="00A57F37" w:rsidP="00A57F37">
                      <w:pPr>
                        <w:ind w:hanging="142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95A89" w14:textId="77777777" w:rsidR="00A57F37" w:rsidRPr="0074759B" w:rsidRDefault="00A57F37" w:rsidP="00A57F37">
      <w:pPr>
        <w:rPr>
          <w:sz w:val="20"/>
          <w:szCs w:val="20"/>
          <w:lang w:val="en-US"/>
        </w:rPr>
      </w:pPr>
    </w:p>
    <w:p w14:paraId="5A611870" w14:textId="57C2FA95" w:rsidR="000C68C2" w:rsidRDefault="00E55EBE" w:rsidP="000C68C2">
      <w:pPr>
        <w:spacing w:line="240" w:lineRule="auto"/>
        <w:rPr>
          <w:sz w:val="18"/>
          <w:szCs w:val="18"/>
          <w:lang w:val="nl-BE"/>
        </w:rPr>
      </w:pPr>
      <w:r>
        <w:rPr>
          <w:sz w:val="18"/>
          <w:szCs w:val="18"/>
          <w:lang w:val="en-US"/>
        </w:rPr>
        <w:t xml:space="preserve">                                                                                                            </w:t>
      </w:r>
      <w:r w:rsidR="00D02904">
        <w:rPr>
          <w:sz w:val="18"/>
          <w:szCs w:val="18"/>
          <w:lang w:val="en-US"/>
        </w:rPr>
        <w:t xml:space="preserve">      </w:t>
      </w:r>
    </w:p>
    <w:p w14:paraId="1B01A554" w14:textId="1574BDD8" w:rsidR="00D02904" w:rsidRPr="00A57F37" w:rsidRDefault="00AA1A79" w:rsidP="00A57F37">
      <w:pPr>
        <w:spacing w:line="240" w:lineRule="auto"/>
        <w:rPr>
          <w:sz w:val="18"/>
          <w:szCs w:val="18"/>
          <w:lang w:val="nl-BE"/>
        </w:rPr>
      </w:pPr>
      <w:r>
        <w:rPr>
          <w:sz w:val="18"/>
          <w:szCs w:val="18"/>
          <w:lang w:val="nl-BE"/>
        </w:rPr>
        <w:t xml:space="preserve">                                                                   </w:t>
      </w:r>
    </w:p>
    <w:p w14:paraId="3F057DE3" w14:textId="77777777" w:rsidR="00D02904" w:rsidRDefault="00D02904" w:rsidP="00EA6F4A">
      <w:pPr>
        <w:rPr>
          <w:sz w:val="20"/>
          <w:szCs w:val="20"/>
          <w:u w:val="single"/>
        </w:rPr>
      </w:pPr>
    </w:p>
    <w:p w14:paraId="0F73D4CB" w14:textId="77777777" w:rsidR="00A57F37" w:rsidRDefault="00A57F37" w:rsidP="00EA6F4A">
      <w:pPr>
        <w:rPr>
          <w:sz w:val="20"/>
          <w:szCs w:val="20"/>
          <w:u w:val="single"/>
        </w:rPr>
      </w:pPr>
    </w:p>
    <w:p w14:paraId="60213576" w14:textId="2C74948E" w:rsidR="00EA6F4A" w:rsidRPr="00BD0B8F" w:rsidRDefault="00EA6F4A" w:rsidP="00EA6F4A">
      <w:pPr>
        <w:rPr>
          <w:sz w:val="20"/>
          <w:szCs w:val="20"/>
          <w:u w:val="single"/>
        </w:rPr>
      </w:pPr>
      <w:r w:rsidRPr="00BD0B8F">
        <w:rPr>
          <w:sz w:val="20"/>
          <w:szCs w:val="20"/>
          <w:u w:val="single"/>
        </w:rPr>
        <w:t xml:space="preserve">woensdag </w:t>
      </w:r>
      <w:r w:rsidR="00DC02F0" w:rsidRPr="00BD0B8F">
        <w:rPr>
          <w:sz w:val="20"/>
          <w:szCs w:val="20"/>
          <w:u w:val="single"/>
        </w:rPr>
        <w:t>2</w:t>
      </w:r>
      <w:r w:rsidR="00BD06E9">
        <w:rPr>
          <w:sz w:val="20"/>
          <w:szCs w:val="20"/>
          <w:u w:val="single"/>
        </w:rPr>
        <w:t>7</w:t>
      </w:r>
      <w:r w:rsidRPr="00BD0B8F">
        <w:rPr>
          <w:sz w:val="20"/>
          <w:szCs w:val="20"/>
          <w:u w:val="single"/>
        </w:rPr>
        <w:t xml:space="preserve"> januari 2021</w:t>
      </w:r>
    </w:p>
    <w:p w14:paraId="750CD923" w14:textId="25B5759C" w:rsidR="00EA6F4A" w:rsidRPr="004F7880" w:rsidRDefault="00490F83" w:rsidP="004F7880">
      <w:pPr>
        <w:pStyle w:val="ListParagraph"/>
        <w:numPr>
          <w:ilvl w:val="0"/>
          <w:numId w:val="6"/>
        </w:numPr>
        <w:tabs>
          <w:tab w:val="clear" w:pos="5670"/>
          <w:tab w:val="left" w:pos="4347"/>
        </w:tabs>
        <w:spacing w:line="240" w:lineRule="auto"/>
        <w:ind w:left="426" w:hanging="284"/>
        <w:rPr>
          <w:rFonts w:cs="Arial"/>
          <w:b/>
          <w:sz w:val="20"/>
          <w:szCs w:val="20"/>
          <w:u w:val="single"/>
        </w:rPr>
      </w:pPr>
      <w:proofErr w:type="spellStart"/>
      <w:r w:rsidRPr="00BD0B8F">
        <w:rPr>
          <w:rFonts w:cs="Arial"/>
          <w:b/>
          <w:sz w:val="20"/>
          <w:szCs w:val="20"/>
        </w:rPr>
        <w:t>fruitdag</w:t>
      </w:r>
      <w:proofErr w:type="spellEnd"/>
      <w:r w:rsidRPr="00BD0B8F">
        <w:rPr>
          <w:rFonts w:cs="Arial"/>
          <w:b/>
          <w:sz w:val="20"/>
          <w:szCs w:val="20"/>
        </w:rPr>
        <w:t xml:space="preserve">: </w:t>
      </w:r>
      <w:r w:rsidRPr="00BD0B8F">
        <w:rPr>
          <w:rFonts w:cs="Arial"/>
          <w:sz w:val="20"/>
          <w:szCs w:val="20"/>
        </w:rPr>
        <w:t>graag een stuk fruit meegeven.</w:t>
      </w:r>
    </w:p>
    <w:p w14:paraId="08F31BCA" w14:textId="68681C8C" w:rsidR="00EA6F4A" w:rsidRPr="004F7880" w:rsidRDefault="00EA6F4A" w:rsidP="004F7880">
      <w:pPr>
        <w:pStyle w:val="ListParagraph"/>
        <w:numPr>
          <w:ilvl w:val="0"/>
          <w:numId w:val="6"/>
        </w:numPr>
        <w:tabs>
          <w:tab w:val="clear" w:pos="5670"/>
          <w:tab w:val="left" w:pos="4347"/>
        </w:tabs>
        <w:spacing w:line="240" w:lineRule="auto"/>
        <w:ind w:left="426" w:hanging="284"/>
        <w:rPr>
          <w:rFonts w:cs="Arial"/>
          <w:b/>
          <w:sz w:val="20"/>
          <w:szCs w:val="20"/>
          <w:u w:val="single"/>
        </w:rPr>
      </w:pPr>
      <w:r w:rsidRPr="004F7880">
        <w:rPr>
          <w:sz w:val="20"/>
          <w:szCs w:val="20"/>
        </w:rPr>
        <w:t>activiteiten internaat:</w:t>
      </w:r>
    </w:p>
    <w:p w14:paraId="717DC276" w14:textId="519C0BAE" w:rsidR="00EA6F4A" w:rsidRPr="00BD0B8F" w:rsidRDefault="00EA6F4A" w:rsidP="00EA6F4A">
      <w:pPr>
        <w:pStyle w:val="ListParagraph"/>
        <w:numPr>
          <w:ilvl w:val="0"/>
          <w:numId w:val="6"/>
        </w:numPr>
        <w:ind w:left="993"/>
        <w:rPr>
          <w:sz w:val="20"/>
          <w:szCs w:val="20"/>
        </w:rPr>
      </w:pPr>
      <w:r w:rsidRPr="00BD0B8F">
        <w:rPr>
          <w:sz w:val="20"/>
          <w:szCs w:val="20"/>
        </w:rPr>
        <w:t xml:space="preserve">pelikaan: </w:t>
      </w:r>
      <w:r w:rsidR="00AE2D15">
        <w:rPr>
          <w:sz w:val="20"/>
          <w:szCs w:val="20"/>
        </w:rPr>
        <w:t>sport</w:t>
      </w:r>
      <w:r w:rsidR="008E164A">
        <w:rPr>
          <w:sz w:val="20"/>
          <w:szCs w:val="20"/>
        </w:rPr>
        <w:t xml:space="preserve">- </w:t>
      </w:r>
      <w:r w:rsidR="00AE2D15">
        <w:rPr>
          <w:sz w:val="20"/>
          <w:szCs w:val="20"/>
        </w:rPr>
        <w:t>en spel</w:t>
      </w:r>
      <w:r w:rsidR="00EC66DB">
        <w:rPr>
          <w:sz w:val="20"/>
          <w:szCs w:val="20"/>
        </w:rPr>
        <w:t>namiddag</w:t>
      </w:r>
    </w:p>
    <w:p w14:paraId="009A1DE9" w14:textId="78CC4B8A" w:rsidR="00EA6F4A" w:rsidRPr="00BD0B8F" w:rsidRDefault="00EA6F4A" w:rsidP="00EA6F4A">
      <w:pPr>
        <w:pStyle w:val="ListParagraph"/>
        <w:numPr>
          <w:ilvl w:val="0"/>
          <w:numId w:val="6"/>
        </w:numPr>
        <w:ind w:left="993"/>
        <w:rPr>
          <w:sz w:val="20"/>
          <w:szCs w:val="20"/>
        </w:rPr>
      </w:pPr>
      <w:r w:rsidRPr="00BD0B8F">
        <w:rPr>
          <w:sz w:val="20"/>
          <w:szCs w:val="20"/>
        </w:rPr>
        <w:t xml:space="preserve">speelhuis: </w:t>
      </w:r>
      <w:r w:rsidR="00D610A0">
        <w:rPr>
          <w:sz w:val="20"/>
          <w:szCs w:val="20"/>
        </w:rPr>
        <w:t>quiz</w:t>
      </w:r>
      <w:r w:rsidR="008E164A">
        <w:rPr>
          <w:sz w:val="20"/>
          <w:szCs w:val="20"/>
        </w:rPr>
        <w:t>namiddag</w:t>
      </w:r>
    </w:p>
    <w:p w14:paraId="337A1CA2" w14:textId="1D769D23" w:rsidR="00EA6F4A" w:rsidRPr="00BD0B8F" w:rsidRDefault="00EA6F4A" w:rsidP="00EA6F4A">
      <w:pPr>
        <w:pStyle w:val="ListParagraph"/>
        <w:numPr>
          <w:ilvl w:val="0"/>
          <w:numId w:val="6"/>
        </w:numPr>
        <w:ind w:left="993"/>
        <w:rPr>
          <w:sz w:val="20"/>
          <w:szCs w:val="20"/>
        </w:rPr>
      </w:pPr>
      <w:r w:rsidRPr="00BD0B8F">
        <w:rPr>
          <w:sz w:val="20"/>
          <w:szCs w:val="20"/>
        </w:rPr>
        <w:t xml:space="preserve">speelkasteel: </w:t>
      </w:r>
      <w:r w:rsidR="008E164A">
        <w:rPr>
          <w:sz w:val="20"/>
          <w:szCs w:val="20"/>
        </w:rPr>
        <w:t>sport</w:t>
      </w:r>
      <w:r w:rsidR="00AC492E">
        <w:rPr>
          <w:sz w:val="20"/>
          <w:szCs w:val="20"/>
        </w:rPr>
        <w:t xml:space="preserve">- </w:t>
      </w:r>
      <w:r w:rsidR="008E164A">
        <w:rPr>
          <w:sz w:val="20"/>
          <w:szCs w:val="20"/>
        </w:rPr>
        <w:t>en spel</w:t>
      </w:r>
      <w:r w:rsidR="00EC66DB">
        <w:rPr>
          <w:sz w:val="20"/>
          <w:szCs w:val="20"/>
        </w:rPr>
        <w:t>namiddag</w:t>
      </w:r>
    </w:p>
    <w:p w14:paraId="6EA9340A" w14:textId="3431633D" w:rsidR="00EA6F4A" w:rsidRPr="00BD0B8F" w:rsidRDefault="00EA6F4A" w:rsidP="00EA6F4A">
      <w:pPr>
        <w:rPr>
          <w:sz w:val="20"/>
          <w:szCs w:val="20"/>
        </w:rPr>
      </w:pPr>
    </w:p>
    <w:p w14:paraId="6C3E4A05" w14:textId="57CFBB78" w:rsidR="00EA6F4A" w:rsidRPr="00BD0B8F" w:rsidRDefault="00EA6F4A" w:rsidP="00EA6F4A">
      <w:pPr>
        <w:rPr>
          <w:sz w:val="20"/>
          <w:szCs w:val="20"/>
        </w:rPr>
      </w:pPr>
      <w:r w:rsidRPr="00BD0B8F">
        <w:rPr>
          <w:sz w:val="20"/>
          <w:szCs w:val="20"/>
          <w:u w:val="single"/>
        </w:rPr>
        <w:t xml:space="preserve">donderdag </w:t>
      </w:r>
      <w:r w:rsidR="00DC02F0" w:rsidRPr="00BD0B8F">
        <w:rPr>
          <w:sz w:val="20"/>
          <w:szCs w:val="20"/>
          <w:u w:val="single"/>
        </w:rPr>
        <w:t>2</w:t>
      </w:r>
      <w:r w:rsidR="002A734B">
        <w:rPr>
          <w:sz w:val="20"/>
          <w:szCs w:val="20"/>
          <w:u w:val="single"/>
        </w:rPr>
        <w:t>8</w:t>
      </w:r>
      <w:r w:rsidRPr="00BD0B8F">
        <w:rPr>
          <w:sz w:val="20"/>
          <w:szCs w:val="20"/>
          <w:u w:val="single"/>
        </w:rPr>
        <w:t xml:space="preserve"> januari 2021</w:t>
      </w:r>
    </w:p>
    <w:p w14:paraId="5ABFC7B3" w14:textId="4B178ADD" w:rsidR="006D26CC" w:rsidRPr="002A734B" w:rsidRDefault="00587D61" w:rsidP="002A734B">
      <w:pPr>
        <w:pStyle w:val="ListParagraph"/>
        <w:numPr>
          <w:ilvl w:val="0"/>
          <w:numId w:val="6"/>
        </w:numPr>
        <w:tabs>
          <w:tab w:val="clear" w:pos="5670"/>
          <w:tab w:val="left" w:pos="4347"/>
        </w:tabs>
        <w:spacing w:line="240" w:lineRule="auto"/>
        <w:ind w:left="426" w:hanging="284"/>
        <w:rPr>
          <w:rFonts w:cs="Arial"/>
          <w:b/>
          <w:sz w:val="20"/>
          <w:szCs w:val="20"/>
          <w:u w:val="single"/>
        </w:rPr>
      </w:pPr>
      <w:r w:rsidRPr="00BD0B8F">
        <w:rPr>
          <w:rFonts w:cs="Arial"/>
          <w:b/>
          <w:sz w:val="20"/>
          <w:szCs w:val="20"/>
        </w:rPr>
        <w:t>fruit-/</w:t>
      </w:r>
      <w:proofErr w:type="spellStart"/>
      <w:r w:rsidRPr="00BD0B8F">
        <w:rPr>
          <w:rFonts w:cs="Arial"/>
          <w:b/>
          <w:sz w:val="20"/>
          <w:szCs w:val="20"/>
        </w:rPr>
        <w:t>groentedag</w:t>
      </w:r>
      <w:proofErr w:type="spellEnd"/>
      <w:r w:rsidRPr="00BD0B8F">
        <w:rPr>
          <w:rFonts w:cs="Arial"/>
          <w:b/>
          <w:sz w:val="20"/>
          <w:szCs w:val="20"/>
        </w:rPr>
        <w:t>:</w:t>
      </w:r>
      <w:r w:rsidRPr="00BD0B8F">
        <w:rPr>
          <w:rFonts w:cs="Arial"/>
          <w:sz w:val="20"/>
          <w:szCs w:val="20"/>
        </w:rPr>
        <w:t xml:space="preserve"> de leerlingen krijgen een stuk fruit of groente op school. Het wordt gesponsord via het project ‘</w:t>
      </w:r>
      <w:r w:rsidRPr="00BD0B8F">
        <w:rPr>
          <w:rFonts w:cs="Arial"/>
          <w:b/>
          <w:sz w:val="20"/>
          <w:szCs w:val="20"/>
        </w:rPr>
        <w:t>Oog voor lekkers’.</w:t>
      </w:r>
      <w:r w:rsidRPr="00BD0B8F">
        <w:rPr>
          <w:rFonts w:cs="Arial"/>
          <w:sz w:val="20"/>
          <w:szCs w:val="20"/>
        </w:rPr>
        <w:t xml:space="preserve"> De scho</w:t>
      </w:r>
      <w:r w:rsidR="004F7880">
        <w:rPr>
          <w:rFonts w:cs="Arial"/>
          <w:sz w:val="20"/>
          <w:szCs w:val="20"/>
        </w:rPr>
        <w:t>ol</w:t>
      </w:r>
      <w:r w:rsidRPr="00BD0B8F">
        <w:rPr>
          <w:rFonts w:cs="Arial"/>
          <w:sz w:val="20"/>
          <w:szCs w:val="20"/>
        </w:rPr>
        <w:t xml:space="preserve"> past het resterende bedrag bij.</w:t>
      </w:r>
    </w:p>
    <w:p w14:paraId="17519AC9" w14:textId="35A0EC6D" w:rsidR="00A57F37" w:rsidRDefault="00A57F37" w:rsidP="0015272C">
      <w:pPr>
        <w:ind w:left="-426" w:right="-426" w:hanging="283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9FA193" wp14:editId="6A74C527">
            <wp:simplePos x="0" y="0"/>
            <wp:positionH relativeFrom="margin">
              <wp:posOffset>-420370</wp:posOffset>
            </wp:positionH>
            <wp:positionV relativeFrom="page">
              <wp:posOffset>5301615</wp:posOffset>
            </wp:positionV>
            <wp:extent cx="1788160" cy="2270125"/>
            <wp:effectExtent l="0" t="0" r="2540" b="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73" t="23201" r="5973" b="13790"/>
                    <a:stretch/>
                  </pic:blipFill>
                  <pic:spPr bwMode="auto">
                    <a:xfrm>
                      <a:off x="0" y="0"/>
                      <a:ext cx="178816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4384" behindDoc="0" locked="0" layoutInCell="1" allowOverlap="1" wp14:anchorId="11981527" wp14:editId="1C385AF2">
            <wp:simplePos x="0" y="0"/>
            <wp:positionH relativeFrom="column">
              <wp:posOffset>3321050</wp:posOffset>
            </wp:positionH>
            <wp:positionV relativeFrom="page">
              <wp:posOffset>5320665</wp:posOffset>
            </wp:positionV>
            <wp:extent cx="1684020" cy="2182495"/>
            <wp:effectExtent l="0" t="0" r="0" b="8255"/>
            <wp:wrapTopAndBottom/>
            <wp:docPr id="1" name="Afbeelding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dac0d-ff5f-44e3-8b28-43642b8136b2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" t="9087" r="9754" b="8557"/>
                    <a:stretch/>
                  </pic:blipFill>
                  <pic:spPr bwMode="auto">
                    <a:xfrm>
                      <a:off x="0" y="0"/>
                      <a:ext cx="168402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B75">
        <w:rPr>
          <w:sz w:val="16"/>
          <w:szCs w:val="16"/>
        </w:rPr>
        <w:t xml:space="preserve">      </w:t>
      </w:r>
    </w:p>
    <w:p w14:paraId="5355EDF5" w14:textId="7BC06A55" w:rsidR="002A734B" w:rsidRPr="00735A86" w:rsidRDefault="00241B75" w:rsidP="0015272C">
      <w:pPr>
        <w:ind w:left="-426" w:right="-426" w:hanging="283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273018">
        <w:rPr>
          <w:sz w:val="16"/>
          <w:szCs w:val="16"/>
        </w:rPr>
        <w:t xml:space="preserve">      </w:t>
      </w:r>
      <w:r w:rsidR="00196248">
        <w:rPr>
          <w:sz w:val="16"/>
          <w:szCs w:val="16"/>
        </w:rPr>
        <w:t>Thema (koud’</w:t>
      </w:r>
      <w:r w:rsidR="0015272C">
        <w:rPr>
          <w:sz w:val="16"/>
          <w:szCs w:val="16"/>
        </w:rPr>
        <w:t xml:space="preserve">: </w:t>
      </w:r>
      <w:r w:rsidR="00735A86" w:rsidRPr="00735A86">
        <w:rPr>
          <w:sz w:val="16"/>
          <w:szCs w:val="16"/>
        </w:rPr>
        <w:t>De leerlinge</w:t>
      </w:r>
      <w:r w:rsidR="00735A86">
        <w:rPr>
          <w:sz w:val="16"/>
          <w:szCs w:val="16"/>
        </w:rPr>
        <w:t xml:space="preserve">n </w:t>
      </w:r>
      <w:r w:rsidR="00735A86" w:rsidRPr="00735A86">
        <w:rPr>
          <w:sz w:val="16"/>
          <w:szCs w:val="16"/>
        </w:rPr>
        <w:t xml:space="preserve">van de </w:t>
      </w:r>
      <w:r w:rsidR="00735A86">
        <w:rPr>
          <w:sz w:val="16"/>
          <w:szCs w:val="16"/>
        </w:rPr>
        <w:t>kippenklas maakten zelf waterijsjes</w:t>
      </w:r>
      <w:r w:rsidR="00196248">
        <w:rPr>
          <w:sz w:val="16"/>
          <w:szCs w:val="16"/>
        </w:rPr>
        <w:t>.</w:t>
      </w:r>
      <w:r w:rsidR="00602473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                 </w:t>
      </w:r>
      <w:r w:rsidR="00602473">
        <w:rPr>
          <w:sz w:val="16"/>
          <w:szCs w:val="16"/>
        </w:rPr>
        <w:t>De leerlingen van klas rood aan het werk tijdens contractwerk.</w:t>
      </w:r>
    </w:p>
    <w:p w14:paraId="09D8A1BF" w14:textId="77777777" w:rsidR="00A57F37" w:rsidRDefault="00A57F37" w:rsidP="00602473">
      <w:pPr>
        <w:rPr>
          <w:sz w:val="18"/>
          <w:szCs w:val="18"/>
        </w:rPr>
      </w:pPr>
    </w:p>
    <w:p w14:paraId="629576DF" w14:textId="77777777" w:rsidR="00A57F37" w:rsidRDefault="00A57F37" w:rsidP="00602473">
      <w:pPr>
        <w:rPr>
          <w:sz w:val="18"/>
          <w:szCs w:val="18"/>
        </w:rPr>
      </w:pPr>
    </w:p>
    <w:p w14:paraId="3584142F" w14:textId="5ACC1C05" w:rsidR="00EA6F4A" w:rsidRDefault="00BA7DDE" w:rsidP="00602473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EA6F4A" w:rsidRPr="00232424">
        <w:rPr>
          <w:sz w:val="18"/>
          <w:szCs w:val="18"/>
        </w:rPr>
        <w:t xml:space="preserve">Leen Van Ham </w:t>
      </w:r>
      <w:r w:rsidR="007B357A" w:rsidRPr="00232424">
        <w:rPr>
          <w:sz w:val="18"/>
          <w:szCs w:val="18"/>
        </w:rPr>
        <w:t>– Coördinator/directeur a.</w:t>
      </w:r>
      <w:r w:rsidR="001B2BAF" w:rsidRPr="00232424">
        <w:rPr>
          <w:sz w:val="18"/>
          <w:szCs w:val="18"/>
        </w:rPr>
        <w:t>i.</w:t>
      </w:r>
      <w:r w:rsidR="0013030D" w:rsidRPr="00232424">
        <w:rPr>
          <w:sz w:val="18"/>
          <w:szCs w:val="18"/>
        </w:rPr>
        <w:tab/>
      </w:r>
      <w:r w:rsidR="00602473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</w:t>
      </w:r>
      <w:r w:rsidR="00602473">
        <w:rPr>
          <w:sz w:val="18"/>
          <w:szCs w:val="18"/>
        </w:rPr>
        <w:t xml:space="preserve">  </w:t>
      </w:r>
      <w:r w:rsidR="0013030D" w:rsidRPr="00232424">
        <w:rPr>
          <w:sz w:val="18"/>
          <w:szCs w:val="18"/>
        </w:rPr>
        <w:t>Patrick Leppens</w:t>
      </w:r>
      <w:r w:rsidR="007B357A" w:rsidRPr="00232424">
        <w:rPr>
          <w:sz w:val="18"/>
          <w:szCs w:val="18"/>
        </w:rPr>
        <w:t>– Directeur M</w:t>
      </w:r>
      <w:r w:rsidR="00232424" w:rsidRPr="00232424">
        <w:rPr>
          <w:sz w:val="18"/>
          <w:szCs w:val="18"/>
        </w:rPr>
        <w:t>PI</w:t>
      </w:r>
    </w:p>
    <w:p w14:paraId="45BD2B14" w14:textId="77777777" w:rsidR="00A57F37" w:rsidRDefault="00A57F37" w:rsidP="00602473">
      <w:pPr>
        <w:rPr>
          <w:sz w:val="18"/>
          <w:szCs w:val="18"/>
        </w:rPr>
      </w:pPr>
    </w:p>
    <w:p w14:paraId="32651CBB" w14:textId="1DD9D6A5" w:rsidR="00026876" w:rsidRPr="00232424" w:rsidRDefault="00A57F37" w:rsidP="0029532F">
      <w:pPr>
        <w:jc w:val="center"/>
        <w:rPr>
          <w:sz w:val="18"/>
          <w:szCs w:val="18"/>
        </w:rPr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5408" behindDoc="0" locked="0" layoutInCell="1" allowOverlap="1" wp14:anchorId="2ADF722F" wp14:editId="0D88465D">
            <wp:simplePos x="0" y="0"/>
            <wp:positionH relativeFrom="column">
              <wp:posOffset>4433570</wp:posOffset>
            </wp:positionH>
            <wp:positionV relativeFrom="page">
              <wp:posOffset>6080760</wp:posOffset>
            </wp:positionV>
            <wp:extent cx="1762125" cy="1459865"/>
            <wp:effectExtent l="0" t="0" r="9525" b="6985"/>
            <wp:wrapTopAndBottom/>
            <wp:docPr id="4" name="Afbeelding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bfa94-554e-4ea2-9b8f-98fb4433457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r="15602" b="10188"/>
                    <a:stretch/>
                  </pic:blipFill>
                  <pic:spPr bwMode="auto">
                    <a:xfrm>
                      <a:off x="0" y="0"/>
                      <a:ext cx="176212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2BB8CF5" wp14:editId="16900D57">
            <wp:simplePos x="0" y="0"/>
            <wp:positionH relativeFrom="column">
              <wp:posOffset>1059815</wp:posOffset>
            </wp:positionH>
            <wp:positionV relativeFrom="page">
              <wp:posOffset>5801360</wp:posOffset>
            </wp:positionV>
            <wp:extent cx="2000250" cy="1372721"/>
            <wp:effectExtent l="0" t="0" r="0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9" r="14062"/>
                    <a:stretch/>
                  </pic:blipFill>
                  <pic:spPr bwMode="auto">
                    <a:xfrm>
                      <a:off x="0" y="0"/>
                      <a:ext cx="2000250" cy="13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43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5"/>
        <w:gridCol w:w="2586"/>
        <w:gridCol w:w="2586"/>
        <w:gridCol w:w="2586"/>
      </w:tblGrid>
      <w:tr w:rsidR="00156B0E" w:rsidRPr="0074759B" w14:paraId="5201F469" w14:textId="77777777" w:rsidTr="00156B0E">
        <w:trPr>
          <w:jc w:val="center"/>
        </w:trPr>
        <w:tc>
          <w:tcPr>
            <w:tcW w:w="2585" w:type="dxa"/>
          </w:tcPr>
          <w:p w14:paraId="27072E89" w14:textId="77777777" w:rsidR="00156B0E" w:rsidRPr="00C12CF5" w:rsidRDefault="00156B0E" w:rsidP="00156B0E">
            <w:pPr>
              <w:tabs>
                <w:tab w:val="clear" w:pos="5670"/>
                <w:tab w:val="left" w:pos="284"/>
                <w:tab w:val="left" w:pos="6663"/>
              </w:tabs>
              <w:rPr>
                <w:sz w:val="18"/>
                <w:szCs w:val="18"/>
                <w:lang w:val="nl-BE"/>
              </w:rPr>
            </w:pPr>
            <w:r w:rsidRPr="00C12CF5">
              <w:rPr>
                <w:sz w:val="18"/>
                <w:szCs w:val="18"/>
              </w:rPr>
              <w:t>maandag</w:t>
            </w:r>
          </w:p>
        </w:tc>
        <w:tc>
          <w:tcPr>
            <w:tcW w:w="2586" w:type="dxa"/>
          </w:tcPr>
          <w:p w14:paraId="599100FB" w14:textId="77777777" w:rsidR="00156B0E" w:rsidRPr="00C12CF5" w:rsidRDefault="00156B0E" w:rsidP="00156B0E">
            <w:pPr>
              <w:tabs>
                <w:tab w:val="clear" w:pos="5670"/>
                <w:tab w:val="left" w:pos="284"/>
                <w:tab w:val="left" w:pos="6663"/>
              </w:tabs>
              <w:rPr>
                <w:sz w:val="18"/>
                <w:szCs w:val="18"/>
                <w:lang w:val="nl-BE"/>
              </w:rPr>
            </w:pPr>
            <w:r w:rsidRPr="00C12CF5">
              <w:rPr>
                <w:sz w:val="18"/>
                <w:szCs w:val="18"/>
              </w:rPr>
              <w:t>dinsdag</w:t>
            </w:r>
          </w:p>
        </w:tc>
        <w:tc>
          <w:tcPr>
            <w:tcW w:w="2586" w:type="dxa"/>
          </w:tcPr>
          <w:p w14:paraId="2ADF7467" w14:textId="77777777" w:rsidR="00156B0E" w:rsidRPr="00C12CF5" w:rsidRDefault="00156B0E" w:rsidP="00156B0E">
            <w:pPr>
              <w:tabs>
                <w:tab w:val="clear" w:pos="5670"/>
                <w:tab w:val="left" w:pos="284"/>
                <w:tab w:val="left" w:pos="6663"/>
              </w:tabs>
              <w:rPr>
                <w:sz w:val="18"/>
                <w:szCs w:val="18"/>
                <w:lang w:val="nl-BE"/>
              </w:rPr>
            </w:pPr>
            <w:r w:rsidRPr="00C12CF5">
              <w:rPr>
                <w:sz w:val="18"/>
                <w:szCs w:val="18"/>
              </w:rPr>
              <w:t>donderdag</w:t>
            </w:r>
          </w:p>
        </w:tc>
        <w:tc>
          <w:tcPr>
            <w:tcW w:w="2586" w:type="dxa"/>
          </w:tcPr>
          <w:p w14:paraId="59815760" w14:textId="77777777" w:rsidR="00156B0E" w:rsidRPr="00C12CF5" w:rsidRDefault="00156B0E" w:rsidP="00156B0E">
            <w:pPr>
              <w:rPr>
                <w:sz w:val="18"/>
                <w:szCs w:val="18"/>
              </w:rPr>
            </w:pPr>
            <w:r w:rsidRPr="00C12CF5">
              <w:rPr>
                <w:sz w:val="18"/>
                <w:szCs w:val="18"/>
              </w:rPr>
              <w:t>vrijdag</w:t>
            </w:r>
          </w:p>
        </w:tc>
      </w:tr>
      <w:tr w:rsidR="00156B0E" w:rsidRPr="0074759B" w14:paraId="09DB2698" w14:textId="77777777" w:rsidTr="00156B0E">
        <w:trPr>
          <w:jc w:val="center"/>
        </w:trPr>
        <w:tc>
          <w:tcPr>
            <w:tcW w:w="2585" w:type="dxa"/>
          </w:tcPr>
          <w:p w14:paraId="0B149699" w14:textId="5CD6C701" w:rsidR="00C10DB2" w:rsidRPr="001B70CC" w:rsidRDefault="00BA717B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winter</w:t>
            </w:r>
            <w:r w:rsidR="001B70CC" w:rsidRPr="001B70CC">
              <w:rPr>
                <w:sz w:val="18"/>
                <w:szCs w:val="18"/>
                <w:lang w:val="nl-BE"/>
              </w:rPr>
              <w:t>s</w:t>
            </w:r>
            <w:r w:rsidRPr="001B70CC">
              <w:rPr>
                <w:sz w:val="18"/>
                <w:szCs w:val="18"/>
                <w:lang w:val="nl-BE"/>
              </w:rPr>
              <w:t>e groentesoep</w:t>
            </w:r>
          </w:p>
          <w:p w14:paraId="17F6804D" w14:textId="77777777" w:rsidR="00DC08A2" w:rsidRPr="001B70CC" w:rsidRDefault="00767936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kippenbil, appelmoes</w:t>
            </w:r>
            <w:r w:rsidR="00D57D9B" w:rsidRPr="001B70CC">
              <w:rPr>
                <w:sz w:val="18"/>
                <w:szCs w:val="18"/>
                <w:lang w:val="nl-BE"/>
              </w:rPr>
              <w:t>, aardappelschijfjes</w:t>
            </w:r>
          </w:p>
          <w:p w14:paraId="300A479F" w14:textId="1A5F88A2" w:rsidR="00D57D9B" w:rsidRPr="001B70CC" w:rsidRDefault="00D57D9B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koekje</w:t>
            </w:r>
          </w:p>
        </w:tc>
        <w:tc>
          <w:tcPr>
            <w:tcW w:w="2586" w:type="dxa"/>
          </w:tcPr>
          <w:p w14:paraId="358FC2B6" w14:textId="61372968" w:rsidR="00DE42D1" w:rsidRPr="001B70CC" w:rsidRDefault="00D57D9B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bloemkoo</w:t>
            </w:r>
            <w:r w:rsidR="000C60C4" w:rsidRPr="001B70CC">
              <w:rPr>
                <w:sz w:val="18"/>
                <w:szCs w:val="18"/>
                <w:lang w:val="nl-BE"/>
              </w:rPr>
              <w:t>lsoep</w:t>
            </w:r>
          </w:p>
          <w:p w14:paraId="68BD03EA" w14:textId="71D9A796" w:rsidR="000C60C4" w:rsidRPr="001B70CC" w:rsidRDefault="004F7880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>
              <w:rPr>
                <w:sz w:val="18"/>
                <w:szCs w:val="18"/>
                <w:lang w:val="nl-BE"/>
              </w:rPr>
              <w:t>v</w:t>
            </w:r>
            <w:r w:rsidR="000C60C4" w:rsidRPr="001B70CC">
              <w:rPr>
                <w:sz w:val="18"/>
                <w:szCs w:val="18"/>
                <w:lang w:val="nl-BE"/>
              </w:rPr>
              <w:t>idé van vis, fijne groentesaus, aardappelpuree</w:t>
            </w:r>
          </w:p>
          <w:p w14:paraId="156A72AF" w14:textId="1CA53AA2" w:rsidR="000C60C4" w:rsidRPr="001B70CC" w:rsidRDefault="000C60C4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muffin</w:t>
            </w:r>
          </w:p>
        </w:tc>
        <w:tc>
          <w:tcPr>
            <w:tcW w:w="2586" w:type="dxa"/>
          </w:tcPr>
          <w:p w14:paraId="38443C67" w14:textId="6F23E328" w:rsidR="002A734B" w:rsidRPr="001B70CC" w:rsidRDefault="000C60C4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groentesoep</w:t>
            </w:r>
          </w:p>
          <w:p w14:paraId="4ECE5AFC" w14:textId="5ABA3712" w:rsidR="000C60C4" w:rsidRPr="001B70CC" w:rsidRDefault="000C60C4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gehaktballetjes, tomaten</w:t>
            </w:r>
            <w:r w:rsidR="00C52407" w:rsidRPr="001B70CC">
              <w:rPr>
                <w:sz w:val="18"/>
                <w:szCs w:val="18"/>
                <w:lang w:val="nl-BE"/>
              </w:rPr>
              <w:t>-wortel</w:t>
            </w:r>
            <w:r w:rsidRPr="001B70CC">
              <w:rPr>
                <w:sz w:val="18"/>
                <w:szCs w:val="18"/>
                <w:lang w:val="nl-BE"/>
              </w:rPr>
              <w:t>saus</w:t>
            </w:r>
            <w:r w:rsidR="00C52407" w:rsidRPr="001B70CC">
              <w:rPr>
                <w:sz w:val="18"/>
                <w:szCs w:val="18"/>
                <w:lang w:val="nl-BE"/>
              </w:rPr>
              <w:t>, aardappelen</w:t>
            </w:r>
          </w:p>
          <w:p w14:paraId="2FBE67D6" w14:textId="2556BD44" w:rsidR="002A7279" w:rsidRPr="001B70CC" w:rsidRDefault="00C52407" w:rsidP="001B70CC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appel</w:t>
            </w:r>
          </w:p>
        </w:tc>
        <w:tc>
          <w:tcPr>
            <w:tcW w:w="2586" w:type="dxa"/>
          </w:tcPr>
          <w:p w14:paraId="1D52F109" w14:textId="485C9F28" w:rsidR="002A734B" w:rsidRPr="001B70CC" w:rsidRDefault="001B70CC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s</w:t>
            </w:r>
            <w:r w:rsidR="00C52407" w:rsidRPr="001B70CC">
              <w:rPr>
                <w:sz w:val="18"/>
                <w:szCs w:val="18"/>
                <w:lang w:val="nl-BE"/>
              </w:rPr>
              <w:t>pinazieroomsoep</w:t>
            </w:r>
          </w:p>
          <w:p w14:paraId="2A48913C" w14:textId="12D6FDE4" w:rsidR="00C52407" w:rsidRPr="001B70CC" w:rsidRDefault="001B70CC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k</w:t>
            </w:r>
            <w:r w:rsidR="00640333" w:rsidRPr="001B70CC">
              <w:rPr>
                <w:sz w:val="18"/>
                <w:szCs w:val="18"/>
                <w:lang w:val="nl-BE"/>
              </w:rPr>
              <w:t>alkoen</w:t>
            </w:r>
            <w:r w:rsidR="00C52407" w:rsidRPr="001B70CC">
              <w:rPr>
                <w:sz w:val="18"/>
                <w:szCs w:val="18"/>
                <w:lang w:val="nl-BE"/>
              </w:rPr>
              <w:t>schnitzel</w:t>
            </w:r>
            <w:r w:rsidR="00640333" w:rsidRPr="001B70CC">
              <w:rPr>
                <w:sz w:val="18"/>
                <w:szCs w:val="18"/>
                <w:lang w:val="nl-BE"/>
              </w:rPr>
              <w:t xml:space="preserve">, </w:t>
            </w:r>
            <w:r w:rsidRPr="001B70CC">
              <w:rPr>
                <w:sz w:val="18"/>
                <w:szCs w:val="18"/>
                <w:lang w:val="nl-BE"/>
              </w:rPr>
              <w:t>P</w:t>
            </w:r>
            <w:r w:rsidR="00640333" w:rsidRPr="001B70CC">
              <w:rPr>
                <w:sz w:val="18"/>
                <w:szCs w:val="18"/>
                <w:lang w:val="nl-BE"/>
              </w:rPr>
              <w:t>r</w:t>
            </w:r>
            <w:r w:rsidR="002676AD" w:rsidRPr="001B70CC">
              <w:rPr>
                <w:sz w:val="18"/>
                <w:szCs w:val="18"/>
                <w:lang w:val="nl-BE"/>
              </w:rPr>
              <w:t>o</w:t>
            </w:r>
            <w:r w:rsidR="00640333" w:rsidRPr="001B70CC">
              <w:rPr>
                <w:sz w:val="18"/>
                <w:szCs w:val="18"/>
                <w:lang w:val="nl-BE"/>
              </w:rPr>
              <w:t>vençaalse saus</w:t>
            </w:r>
            <w:r w:rsidR="002676AD" w:rsidRPr="001B70CC">
              <w:rPr>
                <w:sz w:val="18"/>
                <w:szCs w:val="18"/>
                <w:lang w:val="nl-BE"/>
              </w:rPr>
              <w:t>, rijst</w:t>
            </w:r>
          </w:p>
          <w:p w14:paraId="7B4A3694" w14:textId="21308809" w:rsidR="002676AD" w:rsidRPr="001B70CC" w:rsidRDefault="002676AD" w:rsidP="002A734B">
            <w:pPr>
              <w:pStyle w:val="ListParagraph"/>
              <w:numPr>
                <w:ilvl w:val="0"/>
                <w:numId w:val="7"/>
              </w:numPr>
              <w:tabs>
                <w:tab w:val="clear" w:pos="5670"/>
                <w:tab w:val="left" w:pos="284"/>
                <w:tab w:val="left" w:pos="6663"/>
              </w:tabs>
              <w:ind w:left="323"/>
              <w:rPr>
                <w:sz w:val="18"/>
                <w:szCs w:val="18"/>
                <w:lang w:val="nl-BE"/>
              </w:rPr>
            </w:pPr>
            <w:r w:rsidRPr="001B70CC">
              <w:rPr>
                <w:sz w:val="18"/>
                <w:szCs w:val="18"/>
                <w:lang w:val="nl-BE"/>
              </w:rPr>
              <w:t>chocoladepudding</w:t>
            </w:r>
          </w:p>
          <w:p w14:paraId="36A2426D" w14:textId="2E790E12" w:rsidR="00835A8E" w:rsidRPr="001B70CC" w:rsidRDefault="00835A8E" w:rsidP="001B70CC">
            <w:pPr>
              <w:tabs>
                <w:tab w:val="clear" w:pos="5670"/>
                <w:tab w:val="left" w:pos="284"/>
                <w:tab w:val="left" w:pos="6663"/>
              </w:tabs>
              <w:rPr>
                <w:sz w:val="18"/>
                <w:szCs w:val="18"/>
                <w:lang w:val="nl-BE"/>
              </w:rPr>
            </w:pPr>
          </w:p>
        </w:tc>
      </w:tr>
    </w:tbl>
    <w:p w14:paraId="37644446" w14:textId="77777777" w:rsidR="0013030D" w:rsidRPr="00EA6F4A" w:rsidRDefault="0013030D" w:rsidP="0013030D">
      <w:pPr>
        <w:tabs>
          <w:tab w:val="clear" w:pos="5670"/>
          <w:tab w:val="left" w:pos="284"/>
          <w:tab w:val="left" w:pos="6663"/>
        </w:tabs>
        <w:rPr>
          <w:lang w:val="nl-BE"/>
        </w:rPr>
      </w:pPr>
    </w:p>
    <w:sectPr w:rsidR="0013030D" w:rsidRPr="00EA6F4A" w:rsidSect="00602473">
      <w:headerReference w:type="default" r:id="rId14"/>
      <w:footerReference w:type="default" r:id="rId15"/>
      <w:pgSz w:w="11900" w:h="16840"/>
      <w:pgMar w:top="964" w:right="985" w:bottom="907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6F367" w14:textId="77777777" w:rsidR="00F15749" w:rsidRDefault="00F15749" w:rsidP="00EA6F4A">
      <w:r>
        <w:separator/>
      </w:r>
    </w:p>
  </w:endnote>
  <w:endnote w:type="continuationSeparator" w:id="0">
    <w:p w14:paraId="736BC4BA" w14:textId="77777777" w:rsidR="00F15749" w:rsidRDefault="00F15749" w:rsidP="00EA6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NovaW07-Regular">
    <w:altName w:val="Arial"/>
    <w:charset w:val="00"/>
    <w:family w:val="swiss"/>
    <w:pitch w:val="variable"/>
    <w:sig w:usb0="00000203" w:usb1="00000000" w:usb2="00000000" w:usb3="00000000" w:csb0="0000019F" w:csb1="00000000"/>
  </w:font>
  <w:font w:name="Futura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Futura Lt BT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3DE47" w14:textId="77777777" w:rsidR="00EC0118" w:rsidRPr="0074759B" w:rsidRDefault="0074759B" w:rsidP="0074759B">
    <w:pPr>
      <w:pStyle w:val="Heading3"/>
      <w:rPr>
        <w:rStyle w:val="Emphasis"/>
        <w:rFonts w:ascii="Futura Md BT" w:hAnsi="Futura Md BT"/>
        <w:b w:val="0"/>
        <w:color w:val="E30613"/>
        <w:sz w:val="11"/>
      </w:rPr>
    </w:pPr>
    <w:r w:rsidRPr="0074759B">
      <w:t>IK, JIJ, WIJ … SAMEN MAKEN WE HET VERSCHIL!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37B74" w14:textId="77777777" w:rsidR="00F15749" w:rsidRDefault="00F15749" w:rsidP="00EA6F4A">
      <w:r>
        <w:separator/>
      </w:r>
    </w:p>
  </w:footnote>
  <w:footnote w:type="continuationSeparator" w:id="0">
    <w:p w14:paraId="4335D562" w14:textId="77777777" w:rsidR="00F15749" w:rsidRDefault="00F15749" w:rsidP="00EA6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2186F" w14:textId="77777777" w:rsidR="00451814" w:rsidRDefault="009C7557" w:rsidP="00EA6F4A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84F3169" wp14:editId="686A5722">
          <wp:simplePos x="0" y="0"/>
          <wp:positionH relativeFrom="column">
            <wp:posOffset>3995420</wp:posOffset>
          </wp:positionH>
          <wp:positionV relativeFrom="page">
            <wp:posOffset>247650</wp:posOffset>
          </wp:positionV>
          <wp:extent cx="2024380" cy="699770"/>
          <wp:effectExtent l="0" t="0" r="0" b="5080"/>
          <wp:wrapSquare wrapText="bothSides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onnebos_M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38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204C5E" w14:textId="77777777" w:rsidR="00451814" w:rsidRDefault="00451814" w:rsidP="00EA6F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5.5pt;height:360.5pt" o:bullet="t">
        <v:imagedata r:id="rId1" o:title="Tag_geel"/>
      </v:shape>
    </w:pict>
  </w:numPicBullet>
  <w:numPicBullet w:numPicBulletId="1">
    <w:pict>
      <v:shape id="_x0000_i1027" type="#_x0000_t75" style="width:385.5pt;height:360.5pt" o:bullet="t">
        <v:imagedata r:id="rId2" o:title="Tag_geel"/>
      </v:shape>
    </w:pict>
  </w:numPicBullet>
  <w:numPicBullet w:numPicBulletId="2">
    <w:pict>
      <v:shape id="_x0000_i1028" type="#_x0000_t75" style="width:385.5pt;height:360.5pt" o:bullet="t">
        <v:imagedata r:id="rId3" o:title="Tag_geel"/>
      </v:shape>
    </w:pict>
  </w:numPicBullet>
  <w:numPicBullet w:numPicBulletId="3">
    <w:pict>
      <v:shape id="_x0000_i1029" type="#_x0000_t75" style="width:470pt;height:471.5pt" o:bullet="t">
        <v:imagedata r:id="rId4" o:title="Opsommingsteken"/>
      </v:shape>
    </w:pict>
  </w:numPicBullet>
  <w:numPicBullet w:numPicBulletId="4">
    <w:pict>
      <v:shape id="_x0000_i1030" type="#_x0000_t75" style="width:359.5pt;height:293.5pt" o:bullet="t">
        <v:imagedata r:id="rId5" o:title="Tag_groen"/>
      </v:shape>
    </w:pict>
  </w:numPicBullet>
  <w:numPicBullet w:numPicBulletId="5">
    <w:pict>
      <v:shape id="_x0000_i1031" type="#_x0000_t75" style="width:14.5pt;height:14.5pt" o:bullet="t">
        <v:imagedata r:id="rId6" o:title="boompke halve centimerkopie"/>
      </v:shape>
    </w:pict>
  </w:numPicBullet>
  <w:abstractNum w:abstractNumId="0" w15:restartNumberingAfterBreak="0">
    <w:nsid w:val="01124CFE"/>
    <w:multiLevelType w:val="hybridMultilevel"/>
    <w:tmpl w:val="F63E3A0C"/>
    <w:lvl w:ilvl="0" w:tplc="F4C6FE2E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895466"/>
    <w:multiLevelType w:val="hybridMultilevel"/>
    <w:tmpl w:val="71AC7418"/>
    <w:lvl w:ilvl="0" w:tplc="E0C68B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7443A"/>
    <w:multiLevelType w:val="hybridMultilevel"/>
    <w:tmpl w:val="FC000F2C"/>
    <w:lvl w:ilvl="0" w:tplc="4A225A8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976F2"/>
    <w:multiLevelType w:val="multilevel"/>
    <w:tmpl w:val="D4D69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4A1BDC"/>
    <w:multiLevelType w:val="hybridMultilevel"/>
    <w:tmpl w:val="6C382822"/>
    <w:lvl w:ilvl="0" w:tplc="F4C6FE2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4C6FE2E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35B03"/>
    <w:multiLevelType w:val="hybridMultilevel"/>
    <w:tmpl w:val="B22859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40D46"/>
    <w:multiLevelType w:val="hybridMultilevel"/>
    <w:tmpl w:val="D5D6350A"/>
    <w:lvl w:ilvl="0" w:tplc="F4C6FE2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42812"/>
    <w:multiLevelType w:val="hybridMultilevel"/>
    <w:tmpl w:val="6076066E"/>
    <w:lvl w:ilvl="0" w:tplc="4A225A8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C2A8E"/>
    <w:multiLevelType w:val="multilevel"/>
    <w:tmpl w:val="C9B4A2FA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9" w15:restartNumberingAfterBreak="0">
    <w:nsid w:val="4EA721E2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40B63C1"/>
    <w:multiLevelType w:val="hybridMultilevel"/>
    <w:tmpl w:val="714CF606"/>
    <w:lvl w:ilvl="0" w:tplc="0A743F3E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B3B47"/>
    <w:multiLevelType w:val="hybridMultilevel"/>
    <w:tmpl w:val="961A0300"/>
    <w:lvl w:ilvl="0" w:tplc="F4C6FE2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A4BAD"/>
    <w:multiLevelType w:val="multilevel"/>
    <w:tmpl w:val="0EF667F8"/>
    <w:lvl w:ilvl="0">
      <w:start w:val="1"/>
      <w:numFmt w:val="bullet"/>
      <w:pStyle w:val="List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3" w15:restartNumberingAfterBreak="0">
    <w:nsid w:val="65721942"/>
    <w:multiLevelType w:val="hybridMultilevel"/>
    <w:tmpl w:val="4EC8E2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05D7E"/>
    <w:multiLevelType w:val="multilevel"/>
    <w:tmpl w:val="8CE2246C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5" w15:restartNumberingAfterBreak="0">
    <w:nsid w:val="7795503B"/>
    <w:multiLevelType w:val="hybridMultilevel"/>
    <w:tmpl w:val="5DFAA146"/>
    <w:lvl w:ilvl="0" w:tplc="F4C6FE2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8"/>
  </w:num>
  <w:num w:numId="5">
    <w:abstractNumId w:val="9"/>
  </w:num>
  <w:num w:numId="6">
    <w:abstractNumId w:val="4"/>
  </w:num>
  <w:num w:numId="7">
    <w:abstractNumId w:val="6"/>
  </w:num>
  <w:num w:numId="8">
    <w:abstractNumId w:val="13"/>
  </w:num>
  <w:num w:numId="9">
    <w:abstractNumId w:val="15"/>
  </w:num>
  <w:num w:numId="10">
    <w:abstractNumId w:val="11"/>
  </w:num>
  <w:num w:numId="11">
    <w:abstractNumId w:val="7"/>
  </w:num>
  <w:num w:numId="12">
    <w:abstractNumId w:val="2"/>
  </w:num>
  <w:num w:numId="13">
    <w:abstractNumId w:val="3"/>
  </w:num>
  <w:num w:numId="14">
    <w:abstractNumId w:val="5"/>
  </w:num>
  <w:num w:numId="15">
    <w:abstractNumId w:val="1"/>
  </w:num>
  <w:num w:numId="1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73D"/>
    <w:rsid w:val="00000759"/>
    <w:rsid w:val="0000797C"/>
    <w:rsid w:val="00022636"/>
    <w:rsid w:val="00026876"/>
    <w:rsid w:val="000631F2"/>
    <w:rsid w:val="00084352"/>
    <w:rsid w:val="00094F14"/>
    <w:rsid w:val="000C60C4"/>
    <w:rsid w:val="000C68C2"/>
    <w:rsid w:val="0013030D"/>
    <w:rsid w:val="00136D30"/>
    <w:rsid w:val="00151FB0"/>
    <w:rsid w:val="0015272C"/>
    <w:rsid w:val="00153465"/>
    <w:rsid w:val="00156B0E"/>
    <w:rsid w:val="001612B7"/>
    <w:rsid w:val="00177332"/>
    <w:rsid w:val="00196248"/>
    <w:rsid w:val="001A4048"/>
    <w:rsid w:val="001B2BAF"/>
    <w:rsid w:val="001B70CC"/>
    <w:rsid w:val="001C3199"/>
    <w:rsid w:val="001D037B"/>
    <w:rsid w:val="001D66FD"/>
    <w:rsid w:val="001E173D"/>
    <w:rsid w:val="001F4D0D"/>
    <w:rsid w:val="001F7D6F"/>
    <w:rsid w:val="00227E25"/>
    <w:rsid w:val="00232424"/>
    <w:rsid w:val="00241B75"/>
    <w:rsid w:val="002560AB"/>
    <w:rsid w:val="002676AD"/>
    <w:rsid w:val="00273018"/>
    <w:rsid w:val="00294669"/>
    <w:rsid w:val="0029532F"/>
    <w:rsid w:val="002A7279"/>
    <w:rsid w:val="002A734B"/>
    <w:rsid w:val="002B5CDD"/>
    <w:rsid w:val="0034325A"/>
    <w:rsid w:val="003635BC"/>
    <w:rsid w:val="00383285"/>
    <w:rsid w:val="0038605E"/>
    <w:rsid w:val="00387ACE"/>
    <w:rsid w:val="003A26D8"/>
    <w:rsid w:val="003C3DF8"/>
    <w:rsid w:val="003D0689"/>
    <w:rsid w:val="003F65AE"/>
    <w:rsid w:val="00423116"/>
    <w:rsid w:val="00451814"/>
    <w:rsid w:val="0048139F"/>
    <w:rsid w:val="00481757"/>
    <w:rsid w:val="00484583"/>
    <w:rsid w:val="00485CBC"/>
    <w:rsid w:val="00490F83"/>
    <w:rsid w:val="004C34BC"/>
    <w:rsid w:val="004C7423"/>
    <w:rsid w:val="004E0777"/>
    <w:rsid w:val="004F0804"/>
    <w:rsid w:val="004F7880"/>
    <w:rsid w:val="005177BB"/>
    <w:rsid w:val="005271FC"/>
    <w:rsid w:val="00583551"/>
    <w:rsid w:val="00587D61"/>
    <w:rsid w:val="00594918"/>
    <w:rsid w:val="005D17A6"/>
    <w:rsid w:val="005E2271"/>
    <w:rsid w:val="005F5AC7"/>
    <w:rsid w:val="00602473"/>
    <w:rsid w:val="006135DC"/>
    <w:rsid w:val="00627DC2"/>
    <w:rsid w:val="00640333"/>
    <w:rsid w:val="006724F2"/>
    <w:rsid w:val="006D26CC"/>
    <w:rsid w:val="006E5629"/>
    <w:rsid w:val="006F3921"/>
    <w:rsid w:val="00723D8A"/>
    <w:rsid w:val="0072649E"/>
    <w:rsid w:val="00734C4F"/>
    <w:rsid w:val="00735A86"/>
    <w:rsid w:val="00737EEA"/>
    <w:rsid w:val="007424A5"/>
    <w:rsid w:val="0074759B"/>
    <w:rsid w:val="007513EA"/>
    <w:rsid w:val="007633AD"/>
    <w:rsid w:val="00767936"/>
    <w:rsid w:val="007875B3"/>
    <w:rsid w:val="007A410E"/>
    <w:rsid w:val="007B357A"/>
    <w:rsid w:val="007F4FC0"/>
    <w:rsid w:val="00821448"/>
    <w:rsid w:val="00834A9D"/>
    <w:rsid w:val="00835A8E"/>
    <w:rsid w:val="00855F2F"/>
    <w:rsid w:val="00883C0D"/>
    <w:rsid w:val="008C659C"/>
    <w:rsid w:val="008E0096"/>
    <w:rsid w:val="008E164A"/>
    <w:rsid w:val="008E7F3E"/>
    <w:rsid w:val="00903B67"/>
    <w:rsid w:val="00934DB6"/>
    <w:rsid w:val="00943639"/>
    <w:rsid w:val="009877CE"/>
    <w:rsid w:val="009B7BD5"/>
    <w:rsid w:val="009C6984"/>
    <w:rsid w:val="009C7557"/>
    <w:rsid w:val="009E069F"/>
    <w:rsid w:val="009E6D91"/>
    <w:rsid w:val="00A21136"/>
    <w:rsid w:val="00A56B38"/>
    <w:rsid w:val="00A57F37"/>
    <w:rsid w:val="00A65B3B"/>
    <w:rsid w:val="00A72586"/>
    <w:rsid w:val="00A7365D"/>
    <w:rsid w:val="00A91DA5"/>
    <w:rsid w:val="00AA1A79"/>
    <w:rsid w:val="00AC492E"/>
    <w:rsid w:val="00AE2D15"/>
    <w:rsid w:val="00B0703B"/>
    <w:rsid w:val="00B12746"/>
    <w:rsid w:val="00B40B57"/>
    <w:rsid w:val="00B554D7"/>
    <w:rsid w:val="00B637CF"/>
    <w:rsid w:val="00B926D8"/>
    <w:rsid w:val="00BA717B"/>
    <w:rsid w:val="00BA7DDE"/>
    <w:rsid w:val="00BC26C1"/>
    <w:rsid w:val="00BD06E9"/>
    <w:rsid w:val="00BD0B8F"/>
    <w:rsid w:val="00BD5FE0"/>
    <w:rsid w:val="00BE37E5"/>
    <w:rsid w:val="00C02F58"/>
    <w:rsid w:val="00C10DB2"/>
    <w:rsid w:val="00C12CF5"/>
    <w:rsid w:val="00C229A0"/>
    <w:rsid w:val="00C26CD9"/>
    <w:rsid w:val="00C438D8"/>
    <w:rsid w:val="00C52407"/>
    <w:rsid w:val="00C60CA5"/>
    <w:rsid w:val="00C86A99"/>
    <w:rsid w:val="00C9169B"/>
    <w:rsid w:val="00CA6ED6"/>
    <w:rsid w:val="00CB0DE4"/>
    <w:rsid w:val="00CB72E7"/>
    <w:rsid w:val="00CB72F8"/>
    <w:rsid w:val="00CC7AD0"/>
    <w:rsid w:val="00D02904"/>
    <w:rsid w:val="00D57D9B"/>
    <w:rsid w:val="00D6067E"/>
    <w:rsid w:val="00D610A0"/>
    <w:rsid w:val="00D71CE5"/>
    <w:rsid w:val="00D761AE"/>
    <w:rsid w:val="00D76879"/>
    <w:rsid w:val="00D76A8B"/>
    <w:rsid w:val="00D81752"/>
    <w:rsid w:val="00DA2EC0"/>
    <w:rsid w:val="00DA3FCE"/>
    <w:rsid w:val="00DC02F0"/>
    <w:rsid w:val="00DC08A2"/>
    <w:rsid w:val="00DD0C93"/>
    <w:rsid w:val="00DD2FF2"/>
    <w:rsid w:val="00DE42D1"/>
    <w:rsid w:val="00E00F94"/>
    <w:rsid w:val="00E018E8"/>
    <w:rsid w:val="00E27BF2"/>
    <w:rsid w:val="00E458EE"/>
    <w:rsid w:val="00E55EBE"/>
    <w:rsid w:val="00E67639"/>
    <w:rsid w:val="00E75228"/>
    <w:rsid w:val="00EA6F4A"/>
    <w:rsid w:val="00EB3FF4"/>
    <w:rsid w:val="00EB45E0"/>
    <w:rsid w:val="00EC0118"/>
    <w:rsid w:val="00EC66DB"/>
    <w:rsid w:val="00F15749"/>
    <w:rsid w:val="00F246F0"/>
    <w:rsid w:val="00F36C6D"/>
    <w:rsid w:val="00F378F5"/>
    <w:rsid w:val="00F428B1"/>
    <w:rsid w:val="00F440DE"/>
    <w:rsid w:val="00FA649B"/>
    <w:rsid w:val="00FB46E0"/>
    <w:rsid w:val="00FE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25A6C"/>
  <w14:defaultImageDpi w14:val="32767"/>
  <w15:chartTrackingRefBased/>
  <w15:docId w15:val="{584258E2-097F-494D-8591-FC4760120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A6F4A"/>
    <w:pPr>
      <w:tabs>
        <w:tab w:val="left" w:pos="5670"/>
      </w:tabs>
      <w:spacing w:line="276" w:lineRule="auto"/>
    </w:pPr>
    <w:rPr>
      <w:rFonts w:ascii="Futura Lt BT" w:hAnsi="Futura Lt BT"/>
      <w:szCs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6F4A"/>
    <w:pPr>
      <w:keepNext/>
      <w:keepLines/>
      <w:spacing w:before="240"/>
      <w:ind w:left="357"/>
      <w:jc w:val="center"/>
      <w:outlineLvl w:val="0"/>
    </w:pPr>
    <w:rPr>
      <w:rFonts w:ascii="ArialNovaW07-Regular" w:eastAsiaTheme="majorEastAsia" w:hAnsi="ArialNovaW07-Regular" w:cstheme="majorBidi"/>
      <w:b/>
      <w:bCs/>
      <w:caps/>
      <w:color w:val="81BA27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7ACE"/>
    <w:pPr>
      <w:keepNext/>
      <w:keepLines/>
      <w:spacing w:before="40"/>
      <w:outlineLvl w:val="1"/>
    </w:pPr>
    <w:rPr>
      <w:rFonts w:ascii="ArialNovaW07-Regular" w:eastAsiaTheme="majorEastAsia" w:hAnsi="ArialNovaW07-Regular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4759B"/>
    <w:pPr>
      <w:keepNext/>
      <w:keepLines/>
      <w:spacing w:before="120"/>
      <w:jc w:val="right"/>
      <w:outlineLvl w:val="2"/>
    </w:pPr>
    <w:rPr>
      <w:rFonts w:ascii="Futura Md BT" w:eastAsiaTheme="majorEastAsia" w:hAnsi="Futura Md BT" w:cstheme="majorBidi"/>
      <w:color w:val="81BA27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7ACE"/>
    <w:pPr>
      <w:keepNext/>
      <w:keepLines/>
      <w:spacing w:before="40"/>
      <w:outlineLvl w:val="3"/>
    </w:pPr>
    <w:rPr>
      <w:rFonts w:ascii="ArialNovaW07-Regular" w:eastAsiaTheme="majorEastAsia" w:hAnsi="ArialNovaW07-Regular" w:cstheme="majorBidi"/>
      <w:cap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5E0"/>
    <w:pPr>
      <w:ind w:left="720"/>
      <w:contextualSpacing/>
    </w:pPr>
  </w:style>
  <w:style w:type="table" w:styleId="TableGrid">
    <w:name w:val="Table Grid"/>
    <w:basedOn w:val="TableNormal"/>
    <w:uiPriority w:val="39"/>
    <w:rsid w:val="0098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1814"/>
    <w:pPr>
      <w:tabs>
        <w:tab w:val="center" w:pos="4536"/>
        <w:tab w:val="right" w:pos="9072"/>
      </w:tabs>
    </w:pPr>
  </w:style>
  <w:style w:type="paragraph" w:styleId="EnvelopeAddress">
    <w:name w:val="envelope address"/>
    <w:basedOn w:val="Normal"/>
    <w:uiPriority w:val="99"/>
    <w:semiHidden/>
    <w:unhideWhenUsed/>
    <w:rsid w:val="00855F2F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F2F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F2F"/>
    <w:rPr>
      <w:rFonts w:ascii="Futura Lt BT Light" w:hAnsi="Futura Lt BT Light" w:cs="Times New Roman"/>
      <w:sz w:val="18"/>
      <w:szCs w:val="18"/>
    </w:rPr>
  </w:style>
  <w:style w:type="table" w:styleId="DarkList-Accent6">
    <w:name w:val="Dark List Accent 6"/>
    <w:basedOn w:val="TableNormal"/>
    <w:uiPriority w:val="70"/>
    <w:semiHidden/>
    <w:unhideWhenUsed/>
    <w:rsid w:val="00855F2F"/>
    <w:rPr>
      <w:rFonts w:ascii="Futura Lt BT Light" w:hAnsi="Futura Lt BT Light"/>
      <w:color w:val="FFFFFF" w:themeColor="background1"/>
      <w:sz w:val="20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eSimple3">
    <w:name w:val="Table Simple 3"/>
    <w:basedOn w:val="TableNormal"/>
    <w:uiPriority w:val="99"/>
    <w:semiHidden/>
    <w:unhideWhenUsed/>
    <w:rsid w:val="00855F2F"/>
    <w:rPr>
      <w:rFonts w:ascii="Futura Lt BT Light" w:hAnsi="Futura Lt BT Light"/>
      <w:sz w:val="20"/>
    </w:rPr>
    <w:tblPr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A6F4A"/>
    <w:rPr>
      <w:rFonts w:ascii="ArialNovaW07-Regular" w:eastAsiaTheme="majorEastAsia" w:hAnsi="ArialNovaW07-Regular" w:cstheme="majorBidi"/>
      <w:b/>
      <w:bCs/>
      <w:caps/>
      <w:color w:val="81BA2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7ACE"/>
    <w:rPr>
      <w:rFonts w:ascii="ArialNovaW07-Regular" w:eastAsiaTheme="majorEastAsia" w:hAnsi="ArialNovaW07-Regular" w:cstheme="majorBidi"/>
      <w:b/>
      <w:bC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4759B"/>
    <w:rPr>
      <w:rFonts w:ascii="Futura Md BT" w:eastAsiaTheme="majorEastAsia" w:hAnsi="Futura Md BT" w:cstheme="majorBidi"/>
      <w:color w:val="81BA27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387ACE"/>
    <w:rPr>
      <w:rFonts w:ascii="ArialNovaW07-Regular" w:eastAsiaTheme="majorEastAsia" w:hAnsi="ArialNovaW07-Regular" w:cstheme="majorBidi"/>
      <w:caps/>
      <w:color w:val="000000" w:themeColor="text1"/>
      <w:sz w:val="20"/>
    </w:rPr>
  </w:style>
  <w:style w:type="paragraph" w:styleId="ListBullet">
    <w:name w:val="List Bullet"/>
    <w:basedOn w:val="Normal"/>
    <w:autoRedefine/>
    <w:uiPriority w:val="99"/>
    <w:unhideWhenUsed/>
    <w:qFormat/>
    <w:rsid w:val="009C7557"/>
    <w:pPr>
      <w:numPr>
        <w:numId w:val="1"/>
      </w:numPr>
      <w:contextualSpacing/>
    </w:pPr>
  </w:style>
  <w:style w:type="character" w:styleId="Emphasis">
    <w:name w:val="Emphasis"/>
    <w:basedOn w:val="DefaultParagraphFont"/>
    <w:uiPriority w:val="20"/>
    <w:qFormat/>
    <w:rsid w:val="009C7557"/>
    <w:rPr>
      <w:rFonts w:ascii="ArialNovaW07-Regular" w:hAnsi="ArialNovaW07-Regular"/>
      <w:b/>
      <w:bCs w:val="0"/>
      <w:i w:val="0"/>
      <w:iCs w:val="0"/>
      <w:color w:val="81BA27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C7557"/>
    <w:pPr>
      <w:shd w:val="clear" w:color="auto" w:fill="81BA27"/>
      <w:spacing w:before="120" w:after="120" w:line="240" w:lineRule="auto"/>
      <w:contextualSpacing/>
      <w:jc w:val="center"/>
    </w:pPr>
    <w:rPr>
      <w:rFonts w:ascii="ArialNovaW07-Regular" w:eastAsiaTheme="majorEastAsia" w:hAnsi="ArialNovaW07-Regular" w:cstheme="majorBidi"/>
      <w:b/>
      <w:bCs/>
      <w:caps/>
      <w:color w:val="FFFFFF" w:themeColor="background1"/>
      <w:spacing w:val="2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557"/>
    <w:rPr>
      <w:rFonts w:ascii="ArialNovaW07-Regular" w:eastAsiaTheme="majorEastAsia" w:hAnsi="ArialNovaW07-Regular" w:cstheme="majorBidi"/>
      <w:b/>
      <w:bCs/>
      <w:caps/>
      <w:color w:val="FFFFFF" w:themeColor="background1"/>
      <w:spacing w:val="20"/>
      <w:kern w:val="28"/>
      <w:sz w:val="40"/>
      <w:szCs w:val="56"/>
      <w:shd w:val="clear" w:color="auto" w:fill="81BA27"/>
    </w:rPr>
  </w:style>
  <w:style w:type="character" w:customStyle="1" w:styleId="HeaderChar">
    <w:name w:val="Header Char"/>
    <w:basedOn w:val="DefaultParagraphFont"/>
    <w:link w:val="Header"/>
    <w:uiPriority w:val="99"/>
    <w:rsid w:val="00451814"/>
    <w:rPr>
      <w:rFonts w:ascii="Futura Lt BT Light" w:hAnsi="Futura Lt BT Light"/>
      <w:sz w:val="20"/>
    </w:rPr>
  </w:style>
  <w:style w:type="paragraph" w:styleId="Footer">
    <w:name w:val="footer"/>
    <w:basedOn w:val="Normal"/>
    <w:link w:val="FooterChar"/>
    <w:uiPriority w:val="99"/>
    <w:unhideWhenUsed/>
    <w:rsid w:val="0045181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1814"/>
    <w:rPr>
      <w:rFonts w:ascii="Futura Lt BT Light" w:hAnsi="Futura Lt BT Light"/>
      <w:sz w:val="20"/>
    </w:rPr>
  </w:style>
  <w:style w:type="character" w:styleId="Strong">
    <w:name w:val="Strong"/>
    <w:basedOn w:val="DefaultParagraphFont"/>
    <w:uiPriority w:val="22"/>
    <w:qFormat/>
    <w:rsid w:val="00BE37E5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C011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0118"/>
    <w:rPr>
      <w:rFonts w:ascii="Futura Lt BT Light" w:hAnsi="Futura Lt BT Light"/>
      <w:i/>
      <w:iCs/>
      <w:color w:val="404040" w:themeColor="text1" w:themeTint="BF"/>
      <w:sz w:val="20"/>
    </w:rPr>
  </w:style>
  <w:style w:type="paragraph" w:styleId="NormalWeb">
    <w:name w:val="Normal (Web)"/>
    <w:basedOn w:val="Normal"/>
    <w:uiPriority w:val="99"/>
    <w:semiHidden/>
    <w:unhideWhenUsed/>
    <w:rsid w:val="00B926D8"/>
    <w:rPr>
      <w:rFonts w:ascii="Times New Roman" w:hAnsi="Times New Roman" w:cs="Times New Roman"/>
    </w:rPr>
  </w:style>
  <w:style w:type="character" w:customStyle="1" w:styleId="ms-rtestyle-magenta">
    <w:name w:val="ms-rtestyle-magenta"/>
    <w:basedOn w:val="DefaultParagraphFont"/>
    <w:rsid w:val="00527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534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0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12" Type="http://schemas.openxmlformats.org/officeDocument/2006/relationships/image" Target="cid:554bfa94-554e-4ea2-9b8f-98fb4433457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cid:245dac0d-ff5f-44e3-8b28-43642b8136b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9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van1\OneDrive%20-%20MPI%20Zonnebos\A-COORDINATOR\Nieuwsbrieven-ouders\2020-2021\sjabloon%20nieuwsbrief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nieuwsbrief</Template>
  <TotalTime>0</TotalTime>
  <Pages>1</Pages>
  <Words>264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 Van Ham</dc:creator>
  <cp:keywords/>
  <dc:description/>
  <cp:lastModifiedBy>Yves De Swert</cp:lastModifiedBy>
  <cp:revision>2</cp:revision>
  <cp:lastPrinted>2021-01-22T07:50:00Z</cp:lastPrinted>
  <dcterms:created xsi:type="dcterms:W3CDTF">2021-01-23T14:26:00Z</dcterms:created>
  <dcterms:modified xsi:type="dcterms:W3CDTF">2021-01-23T14:26:00Z</dcterms:modified>
</cp:coreProperties>
</file>