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73040" w14:textId="77777777" w:rsidR="001D037B" w:rsidRDefault="00EA6F4A" w:rsidP="00EA6F4A">
      <w:pPr>
        <w:pStyle w:val="Kop1"/>
        <w:rPr>
          <w:lang w:val="nl-BE"/>
        </w:rPr>
      </w:pPr>
      <w:r w:rsidRPr="0013030D">
        <w:t>nieuwsbrief</w:t>
      </w:r>
      <w:r w:rsidRPr="008A4F9B">
        <w:t xml:space="preserve"> </w:t>
      </w:r>
      <w:r>
        <w:t>ZONNEBOS</w:t>
      </w:r>
    </w:p>
    <w:p w14:paraId="04A2E058" w14:textId="77777777" w:rsidR="00387ACE" w:rsidRDefault="00EA6F4A" w:rsidP="00EA6F4A">
      <w:pPr>
        <w:rPr>
          <w:lang w:val="nl-BE"/>
        </w:rPr>
      </w:pPr>
      <w:r w:rsidRPr="00EF226B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48A3CE7B" wp14:editId="4ADD9A2C">
            <wp:simplePos x="0" y="0"/>
            <wp:positionH relativeFrom="margin">
              <wp:posOffset>1690370</wp:posOffset>
            </wp:positionH>
            <wp:positionV relativeFrom="paragraph">
              <wp:posOffset>118746</wp:posOffset>
            </wp:positionV>
            <wp:extent cx="2219325" cy="1607304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57" cy="16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239E2" w14:textId="77777777" w:rsidR="009B52A8" w:rsidRDefault="00A72808" w:rsidP="00BD19EF">
      <w:pPr>
        <w:tabs>
          <w:tab w:val="left" w:pos="-142"/>
        </w:tabs>
        <w:rPr>
          <w:rFonts w:cs="Arial"/>
          <w:b/>
          <w:sz w:val="18"/>
          <w:szCs w:val="18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6334C" wp14:editId="6D527107">
                <wp:simplePos x="0" y="0"/>
                <wp:positionH relativeFrom="page">
                  <wp:posOffset>5248274</wp:posOffset>
                </wp:positionH>
                <wp:positionV relativeFrom="paragraph">
                  <wp:posOffset>12699</wp:posOffset>
                </wp:positionV>
                <wp:extent cx="1552575" cy="1019175"/>
                <wp:effectExtent l="476250" t="0" r="28575" b="28575"/>
                <wp:wrapNone/>
                <wp:docPr id="9" name="Toelichting met afgeronde rechtho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52575" cy="1019175"/>
                        </a:xfrm>
                        <a:prstGeom prst="wedgeRoundRectCallout">
                          <a:avLst>
                            <a:gd name="adj1" fmla="val 80177"/>
                            <a:gd name="adj2" fmla="val -150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9C9BE7" w14:textId="0BD75C21" w:rsidR="00376DFD" w:rsidRDefault="00376DFD" w:rsidP="00756C7C">
                            <w:pPr>
                              <w:pStyle w:val="Lijstalinea"/>
                              <w:ind w:left="-142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Belangrijk</w:t>
                            </w:r>
                            <w:r w:rsidRPr="00376D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588E2B1" w14:textId="535CD678" w:rsidR="00FD5813" w:rsidRPr="00FD5813" w:rsidRDefault="00FD5813" w:rsidP="00756C7C">
                            <w:pPr>
                              <w:pStyle w:val="Lijstalinea"/>
                              <w:ind w:left="-142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6D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een</w:t>
                            </w:r>
                            <w:r w:rsidRPr="00FD5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warme</w:t>
                            </w:r>
                            <w:r w:rsidR="003419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5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trui en een</w:t>
                            </w:r>
                            <w:r w:rsidR="00376D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5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jas</w:t>
                            </w:r>
                            <w:r w:rsidR="00376D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334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23" o:spid="_x0000_s1026" type="#_x0000_t62" style="position:absolute;margin-left:413.25pt;margin-top:1pt;width:122.25pt;height:8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" adj="28118,7557" fillcolor="window" strokecolor="windowText" strokeweight="2pt">
                <v:path arrowok="t"/>
                <v:textbox>
                  <w:txbxContent>
                    <w:p w14:paraId="2B9C9BE7" w14:textId="0BD75C21" w:rsidR="00376DFD" w:rsidRDefault="00376DFD" w:rsidP="00756C7C">
                      <w:pPr>
                        <w:pStyle w:val="Lijstalinea"/>
                        <w:ind w:left="-142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Belangrijk</w:t>
                      </w:r>
                      <w:r w:rsidRPr="00376DFD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588E2B1" w14:textId="535CD678" w:rsidR="00FD5813" w:rsidRPr="00FD5813" w:rsidRDefault="00FD5813" w:rsidP="00756C7C">
                      <w:pPr>
                        <w:pStyle w:val="Lijstalinea"/>
                        <w:ind w:left="-142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76DFD">
                        <w:rPr>
                          <w:b/>
                          <w:bCs/>
                          <w:sz w:val="20"/>
                          <w:szCs w:val="20"/>
                        </w:rPr>
                        <w:t>een</w:t>
                      </w:r>
                      <w:r w:rsidRPr="00FD58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warme</w:t>
                      </w:r>
                      <w:r w:rsidR="003419A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D5813">
                        <w:rPr>
                          <w:b/>
                          <w:bCs/>
                          <w:sz w:val="20"/>
                          <w:szCs w:val="20"/>
                        </w:rPr>
                        <w:t>trui en een</w:t>
                      </w:r>
                      <w:r w:rsidR="00376DF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D5813">
                        <w:rPr>
                          <w:b/>
                          <w:bCs/>
                          <w:sz w:val="20"/>
                          <w:szCs w:val="20"/>
                        </w:rPr>
                        <w:t>jas</w:t>
                      </w:r>
                      <w:r w:rsidR="00376DFD">
                        <w:rPr>
                          <w:b/>
                          <w:bCs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3CC0">
        <w:rPr>
          <w:rFonts w:cs="Arial"/>
          <w:b/>
          <w:sz w:val="18"/>
          <w:szCs w:val="18"/>
        </w:rPr>
        <w:t xml:space="preserve">                                                    </w:t>
      </w:r>
      <w:r w:rsidR="009A735B">
        <w:rPr>
          <w:rFonts w:cs="Arial"/>
          <w:b/>
          <w:sz w:val="18"/>
          <w:szCs w:val="18"/>
        </w:rPr>
        <w:t xml:space="preserve">               </w:t>
      </w:r>
    </w:p>
    <w:p w14:paraId="189DCBC3" w14:textId="0F782D58" w:rsidR="00605F08" w:rsidRDefault="009B52A8" w:rsidP="00BD19EF">
      <w:pPr>
        <w:tabs>
          <w:tab w:val="left" w:pos="-142"/>
        </w:tabs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                                                    </w:t>
      </w:r>
      <w:r w:rsidR="00605F08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  </w:t>
      </w:r>
      <w:r w:rsidR="00605F08">
        <w:rPr>
          <w:rFonts w:cs="Arial"/>
          <w:b/>
          <w:sz w:val="18"/>
          <w:szCs w:val="18"/>
        </w:rPr>
        <w:t>Info i.v.m. de voorleesweek:</w:t>
      </w:r>
    </w:p>
    <w:p w14:paraId="65C15CAD" w14:textId="5FF685CF" w:rsidR="005578E9" w:rsidRDefault="00605F08" w:rsidP="00BD19EF">
      <w:pPr>
        <w:tabs>
          <w:tab w:val="left" w:pos="-142"/>
        </w:tabs>
        <w:rPr>
          <w:rFonts w:cs="Arial"/>
          <w:bCs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                                                                 zie achterzijde</w:t>
      </w:r>
      <w:r w:rsidR="009A735B">
        <w:rPr>
          <w:rFonts w:cs="Arial"/>
          <w:b/>
          <w:sz w:val="18"/>
          <w:szCs w:val="18"/>
        </w:rPr>
        <w:t xml:space="preserve"> </w:t>
      </w:r>
      <w:r w:rsidR="00EB3CC0">
        <w:rPr>
          <w:rFonts w:cs="Arial"/>
          <w:b/>
          <w:sz w:val="18"/>
          <w:szCs w:val="18"/>
        </w:rPr>
        <w:t xml:space="preserve">          </w:t>
      </w:r>
      <w:r w:rsidR="00E5441F">
        <w:rPr>
          <w:rFonts w:cs="Arial"/>
          <w:b/>
          <w:sz w:val="18"/>
          <w:szCs w:val="18"/>
        </w:rPr>
        <w:t xml:space="preserve">   </w:t>
      </w:r>
    </w:p>
    <w:p w14:paraId="6E0DE681" w14:textId="05C298AF" w:rsidR="000311AC" w:rsidRPr="00260F5B" w:rsidRDefault="000311AC" w:rsidP="00891C99">
      <w:pPr>
        <w:tabs>
          <w:tab w:val="clear" w:pos="5670"/>
          <w:tab w:val="left" w:pos="3708"/>
        </w:tabs>
        <w:rPr>
          <w:rFonts w:cs="Arial"/>
          <w:b/>
          <w:sz w:val="18"/>
          <w:szCs w:val="18"/>
        </w:rPr>
      </w:pPr>
    </w:p>
    <w:p w14:paraId="4E4E2006" w14:textId="3E1A5606" w:rsidR="00EA6F4A" w:rsidRPr="000311AC" w:rsidRDefault="00EA6F4A" w:rsidP="00EA6F4A">
      <w:pPr>
        <w:rPr>
          <w:sz w:val="20"/>
          <w:szCs w:val="20"/>
          <w:lang w:val="nl-BE"/>
        </w:rPr>
      </w:pPr>
    </w:p>
    <w:p w14:paraId="50F79775" w14:textId="62865214" w:rsidR="00A72808" w:rsidRPr="00CC1244" w:rsidRDefault="00A72808" w:rsidP="00A72808">
      <w:pPr>
        <w:tabs>
          <w:tab w:val="left" w:pos="-142"/>
        </w:tabs>
        <w:rPr>
          <w:rFonts w:cs="Arial"/>
          <w:b/>
          <w:sz w:val="18"/>
          <w:szCs w:val="18"/>
        </w:rPr>
      </w:pPr>
    </w:p>
    <w:p w14:paraId="338885E9" w14:textId="2BA4759A" w:rsidR="00CE79A7" w:rsidRDefault="00A72808" w:rsidP="00CE79A7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  <w:r>
        <w:rPr>
          <w:b/>
          <w:bCs/>
          <w:sz w:val="18"/>
          <w:szCs w:val="18"/>
        </w:rPr>
        <w:t xml:space="preserve">     </w:t>
      </w:r>
    </w:p>
    <w:p w14:paraId="1786138A" w14:textId="77777777" w:rsidR="00CE79A7" w:rsidRDefault="00CE79A7" w:rsidP="00CE79A7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457A4AFB" w14:textId="289ADD57" w:rsidR="00A72808" w:rsidRPr="0016545D" w:rsidRDefault="00A72808" w:rsidP="00EB0932">
      <w:pPr>
        <w:rPr>
          <w:sz w:val="18"/>
          <w:szCs w:val="18"/>
        </w:rPr>
      </w:pPr>
    </w:p>
    <w:p w14:paraId="100BD129" w14:textId="77777777" w:rsidR="008D254F" w:rsidRDefault="00A72808" w:rsidP="00002DCB">
      <w:pPr>
        <w:pStyle w:val="Lijstalinea"/>
        <w:ind w:left="-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</w:t>
      </w:r>
    </w:p>
    <w:p w14:paraId="315B0044" w14:textId="12FD0740" w:rsidR="00B968DC" w:rsidRDefault="00A72808" w:rsidP="00002DCB">
      <w:pPr>
        <w:pStyle w:val="Lijstalinea"/>
        <w:ind w:left="-142"/>
        <w:rPr>
          <w:sz w:val="18"/>
          <w:szCs w:val="18"/>
          <w:u w:val="single"/>
        </w:rPr>
      </w:pPr>
      <w:r>
        <w:rPr>
          <w:b/>
          <w:bCs/>
          <w:sz w:val="18"/>
          <w:szCs w:val="18"/>
        </w:rPr>
        <w:t xml:space="preserve">                                                  </w:t>
      </w:r>
    </w:p>
    <w:p w14:paraId="596A81B3" w14:textId="77777777" w:rsidR="00C43390" w:rsidRDefault="00C43390" w:rsidP="00EA6F4A">
      <w:pPr>
        <w:rPr>
          <w:sz w:val="18"/>
          <w:szCs w:val="18"/>
          <w:u w:val="single"/>
        </w:rPr>
      </w:pPr>
    </w:p>
    <w:p w14:paraId="27170F06" w14:textId="55B3E524" w:rsidR="00EA6F4A" w:rsidRPr="0076142C" w:rsidRDefault="00EA6F4A" w:rsidP="00EA6F4A">
      <w:pPr>
        <w:rPr>
          <w:sz w:val="18"/>
          <w:szCs w:val="18"/>
          <w:u w:val="single"/>
        </w:rPr>
      </w:pPr>
      <w:r w:rsidRPr="0076142C">
        <w:rPr>
          <w:sz w:val="18"/>
          <w:szCs w:val="18"/>
          <w:u w:val="single"/>
        </w:rPr>
        <w:t xml:space="preserve">maandag </w:t>
      </w:r>
      <w:r w:rsidR="0042175D">
        <w:rPr>
          <w:sz w:val="18"/>
          <w:szCs w:val="18"/>
          <w:u w:val="single"/>
        </w:rPr>
        <w:t>2</w:t>
      </w:r>
      <w:r w:rsidR="001E77AA">
        <w:rPr>
          <w:sz w:val="18"/>
          <w:szCs w:val="18"/>
          <w:u w:val="single"/>
        </w:rPr>
        <w:t>8</w:t>
      </w:r>
      <w:r w:rsidR="00D50531">
        <w:rPr>
          <w:sz w:val="18"/>
          <w:szCs w:val="18"/>
          <w:u w:val="single"/>
        </w:rPr>
        <w:t xml:space="preserve"> novem</w:t>
      </w:r>
      <w:r w:rsidR="00E87EF5">
        <w:rPr>
          <w:sz w:val="18"/>
          <w:szCs w:val="18"/>
          <w:u w:val="single"/>
        </w:rPr>
        <w:t>ber</w:t>
      </w:r>
      <w:r w:rsidRPr="0076142C">
        <w:rPr>
          <w:sz w:val="18"/>
          <w:szCs w:val="18"/>
          <w:u w:val="single"/>
        </w:rPr>
        <w:t xml:space="preserve"> 202</w:t>
      </w:r>
      <w:r w:rsidR="00E87EF5">
        <w:rPr>
          <w:sz w:val="18"/>
          <w:szCs w:val="18"/>
          <w:u w:val="single"/>
        </w:rPr>
        <w:t>2</w:t>
      </w:r>
    </w:p>
    <w:p w14:paraId="6F9667BF" w14:textId="2867800D" w:rsidR="00856F1D" w:rsidRPr="00034604" w:rsidRDefault="00386DCA" w:rsidP="00034604">
      <w:pPr>
        <w:pStyle w:val="Lijstalinea"/>
        <w:numPr>
          <w:ilvl w:val="0"/>
          <w:numId w:val="6"/>
        </w:numPr>
        <w:ind w:left="426"/>
        <w:rPr>
          <w:sz w:val="18"/>
          <w:szCs w:val="18"/>
        </w:rPr>
      </w:pPr>
      <w:r>
        <w:rPr>
          <w:sz w:val="18"/>
          <w:szCs w:val="18"/>
        </w:rPr>
        <w:t xml:space="preserve">De leerlingen van </w:t>
      </w:r>
      <w:r w:rsidR="00E42443">
        <w:rPr>
          <w:sz w:val="18"/>
          <w:szCs w:val="18"/>
        </w:rPr>
        <w:t xml:space="preserve">de </w:t>
      </w:r>
      <w:r w:rsidR="00C137DB">
        <w:rPr>
          <w:b/>
          <w:bCs/>
          <w:sz w:val="18"/>
          <w:szCs w:val="18"/>
        </w:rPr>
        <w:t xml:space="preserve">panda-, pony-, </w:t>
      </w:r>
      <w:proofErr w:type="spellStart"/>
      <w:r w:rsidR="00C137DB">
        <w:rPr>
          <w:b/>
          <w:bCs/>
          <w:sz w:val="18"/>
          <w:szCs w:val="18"/>
        </w:rPr>
        <w:t>jip</w:t>
      </w:r>
      <w:proofErr w:type="spellEnd"/>
      <w:r w:rsidR="00C137DB">
        <w:rPr>
          <w:b/>
          <w:bCs/>
          <w:sz w:val="18"/>
          <w:szCs w:val="18"/>
        </w:rPr>
        <w:t xml:space="preserve"> en </w:t>
      </w:r>
      <w:proofErr w:type="spellStart"/>
      <w:r w:rsidR="00C137DB">
        <w:rPr>
          <w:b/>
          <w:bCs/>
          <w:sz w:val="18"/>
          <w:szCs w:val="18"/>
        </w:rPr>
        <w:t>janneke</w:t>
      </w:r>
      <w:proofErr w:type="spellEnd"/>
      <w:r w:rsidR="00C137DB">
        <w:rPr>
          <w:b/>
          <w:bCs/>
          <w:sz w:val="18"/>
          <w:szCs w:val="18"/>
        </w:rPr>
        <w:t>- en vossenklas</w:t>
      </w:r>
      <w:r w:rsidR="00C43390">
        <w:rPr>
          <w:sz w:val="18"/>
          <w:szCs w:val="18"/>
        </w:rPr>
        <w:t xml:space="preserve"> vertrekken op bosklassen naar Maasmechelen. </w:t>
      </w:r>
    </w:p>
    <w:p w14:paraId="604D08E9" w14:textId="77777777" w:rsidR="00EA6F4A" w:rsidRPr="004F5CD5" w:rsidRDefault="00EA6F4A" w:rsidP="00EA6F4A">
      <w:pPr>
        <w:rPr>
          <w:sz w:val="14"/>
          <w:szCs w:val="14"/>
        </w:rPr>
      </w:pPr>
    </w:p>
    <w:p w14:paraId="065BC4B0" w14:textId="0B7B680F" w:rsidR="00EA6F4A" w:rsidRDefault="00EA6F4A" w:rsidP="00EA6F4A">
      <w:pPr>
        <w:rPr>
          <w:sz w:val="18"/>
          <w:szCs w:val="18"/>
          <w:u w:val="single"/>
        </w:rPr>
      </w:pPr>
      <w:r w:rsidRPr="0076142C">
        <w:rPr>
          <w:sz w:val="18"/>
          <w:szCs w:val="18"/>
          <w:u w:val="single"/>
        </w:rPr>
        <w:t xml:space="preserve">dinsdag </w:t>
      </w:r>
      <w:r w:rsidR="0042175D">
        <w:rPr>
          <w:sz w:val="18"/>
          <w:szCs w:val="18"/>
          <w:u w:val="single"/>
        </w:rPr>
        <w:t>2</w:t>
      </w:r>
      <w:r w:rsidR="001E77AA">
        <w:rPr>
          <w:sz w:val="18"/>
          <w:szCs w:val="18"/>
          <w:u w:val="single"/>
        </w:rPr>
        <w:t>9</w:t>
      </w:r>
      <w:r w:rsidR="00AF5E01">
        <w:rPr>
          <w:sz w:val="18"/>
          <w:szCs w:val="18"/>
          <w:u w:val="single"/>
        </w:rPr>
        <w:t xml:space="preserve"> novem</w:t>
      </w:r>
      <w:r w:rsidR="00D77F7F">
        <w:rPr>
          <w:sz w:val="18"/>
          <w:szCs w:val="18"/>
          <w:u w:val="single"/>
        </w:rPr>
        <w:t>ber</w:t>
      </w:r>
      <w:r w:rsidR="00D77F7F" w:rsidRPr="0076142C">
        <w:rPr>
          <w:sz w:val="18"/>
          <w:szCs w:val="18"/>
          <w:u w:val="single"/>
        </w:rPr>
        <w:t xml:space="preserve"> </w:t>
      </w:r>
      <w:r w:rsidRPr="0076142C">
        <w:rPr>
          <w:sz w:val="18"/>
          <w:szCs w:val="18"/>
          <w:u w:val="single"/>
        </w:rPr>
        <w:t>202</w:t>
      </w:r>
      <w:r w:rsidR="00E87EF5">
        <w:rPr>
          <w:sz w:val="18"/>
          <w:szCs w:val="18"/>
          <w:u w:val="single"/>
        </w:rPr>
        <w:t>2</w:t>
      </w:r>
    </w:p>
    <w:p w14:paraId="1853B3BC" w14:textId="504A93FC" w:rsidR="0088270B" w:rsidRPr="00C15470" w:rsidRDefault="00D9149E" w:rsidP="00C15470">
      <w:pPr>
        <w:pStyle w:val="Lijstalinea"/>
        <w:numPr>
          <w:ilvl w:val="0"/>
          <w:numId w:val="6"/>
        </w:numPr>
        <w:tabs>
          <w:tab w:val="left" w:pos="4347"/>
        </w:tabs>
        <w:spacing w:line="240" w:lineRule="auto"/>
        <w:ind w:left="426" w:hanging="426"/>
        <w:rPr>
          <w:rFonts w:cs="Arial"/>
          <w:bCs/>
          <w:sz w:val="18"/>
          <w:szCs w:val="18"/>
        </w:rPr>
      </w:pPr>
      <w:proofErr w:type="spellStart"/>
      <w:r>
        <w:rPr>
          <w:rFonts w:cs="Arial"/>
          <w:b/>
          <w:sz w:val="18"/>
          <w:szCs w:val="18"/>
        </w:rPr>
        <w:t>fruitdag</w:t>
      </w:r>
      <w:proofErr w:type="spellEnd"/>
      <w:r>
        <w:rPr>
          <w:rFonts w:cs="Arial"/>
          <w:b/>
          <w:sz w:val="18"/>
          <w:szCs w:val="18"/>
        </w:rPr>
        <w:t xml:space="preserve">: </w:t>
      </w:r>
      <w:r w:rsidRPr="001C67D6">
        <w:rPr>
          <w:rFonts w:cs="Arial"/>
          <w:bCs/>
          <w:sz w:val="18"/>
          <w:szCs w:val="18"/>
        </w:rPr>
        <w:t>elke leerling krijgt een stuk fruit</w:t>
      </w:r>
      <w:r>
        <w:rPr>
          <w:rFonts w:cs="Arial"/>
          <w:bCs/>
          <w:sz w:val="18"/>
          <w:szCs w:val="18"/>
        </w:rPr>
        <w:t xml:space="preserve"> op school.</w:t>
      </w:r>
      <w:r w:rsidRPr="001C67D6">
        <w:rPr>
          <w:sz w:val="18"/>
          <w:szCs w:val="18"/>
        </w:rPr>
        <w:t xml:space="preserve"> </w:t>
      </w:r>
      <w:r w:rsidRPr="004C2332">
        <w:rPr>
          <w:sz w:val="18"/>
          <w:szCs w:val="18"/>
        </w:rPr>
        <w:t>Het project wordt gesubsidieerd door de Vlaamse Overheid.</w:t>
      </w:r>
    </w:p>
    <w:p w14:paraId="418220EB" w14:textId="77777777" w:rsidR="00EA6F4A" w:rsidRPr="004F5CD5" w:rsidRDefault="00EA6F4A" w:rsidP="00EA6F4A">
      <w:pPr>
        <w:rPr>
          <w:sz w:val="14"/>
          <w:szCs w:val="14"/>
        </w:rPr>
      </w:pPr>
    </w:p>
    <w:p w14:paraId="3835AB84" w14:textId="5C8742B5" w:rsidR="00EA6F4A" w:rsidRPr="0076142C" w:rsidRDefault="00EA6F4A" w:rsidP="00EA6F4A">
      <w:pPr>
        <w:rPr>
          <w:sz w:val="18"/>
          <w:szCs w:val="18"/>
          <w:u w:val="single"/>
        </w:rPr>
      </w:pPr>
      <w:r w:rsidRPr="0076142C">
        <w:rPr>
          <w:sz w:val="18"/>
          <w:szCs w:val="18"/>
          <w:u w:val="single"/>
        </w:rPr>
        <w:t xml:space="preserve">woensdag </w:t>
      </w:r>
      <w:r w:rsidR="00A145F1">
        <w:rPr>
          <w:sz w:val="18"/>
          <w:szCs w:val="18"/>
          <w:u w:val="single"/>
        </w:rPr>
        <w:t>30</w:t>
      </w:r>
      <w:r w:rsidR="00AF5E01">
        <w:rPr>
          <w:sz w:val="18"/>
          <w:szCs w:val="18"/>
          <w:u w:val="single"/>
        </w:rPr>
        <w:t xml:space="preserve"> novem</w:t>
      </w:r>
      <w:r w:rsidR="00D77F7F">
        <w:rPr>
          <w:sz w:val="18"/>
          <w:szCs w:val="18"/>
          <w:u w:val="single"/>
        </w:rPr>
        <w:t>ber</w:t>
      </w:r>
      <w:r w:rsidR="00D77F7F" w:rsidRPr="0076142C">
        <w:rPr>
          <w:sz w:val="18"/>
          <w:szCs w:val="18"/>
          <w:u w:val="single"/>
        </w:rPr>
        <w:t xml:space="preserve"> </w:t>
      </w:r>
      <w:r w:rsidRPr="0076142C">
        <w:rPr>
          <w:sz w:val="18"/>
          <w:szCs w:val="18"/>
          <w:u w:val="single"/>
        </w:rPr>
        <w:t>202</w:t>
      </w:r>
      <w:r w:rsidR="00E87EF5">
        <w:rPr>
          <w:sz w:val="18"/>
          <w:szCs w:val="18"/>
          <w:u w:val="single"/>
        </w:rPr>
        <w:t>2</w:t>
      </w:r>
    </w:p>
    <w:p w14:paraId="5ED9B582" w14:textId="00939036" w:rsidR="00B82F7E" w:rsidRPr="00223DAA" w:rsidRDefault="00B82F7E" w:rsidP="00223DAA">
      <w:pPr>
        <w:pStyle w:val="Lijstalinea"/>
        <w:numPr>
          <w:ilvl w:val="0"/>
          <w:numId w:val="6"/>
        </w:numPr>
        <w:ind w:left="426"/>
        <w:rPr>
          <w:sz w:val="18"/>
          <w:szCs w:val="18"/>
        </w:rPr>
      </w:pPr>
      <w:proofErr w:type="spellStart"/>
      <w:r>
        <w:rPr>
          <w:rFonts w:cs="Arial"/>
          <w:b/>
          <w:sz w:val="18"/>
          <w:szCs w:val="18"/>
        </w:rPr>
        <w:t>f</w:t>
      </w:r>
      <w:r w:rsidRPr="00A705EC">
        <w:rPr>
          <w:rFonts w:cs="Arial"/>
          <w:b/>
          <w:sz w:val="18"/>
          <w:szCs w:val="18"/>
        </w:rPr>
        <w:t>ruitdag</w:t>
      </w:r>
      <w:proofErr w:type="spellEnd"/>
      <w:r w:rsidRPr="00A705EC">
        <w:rPr>
          <w:rFonts w:cs="Arial"/>
          <w:b/>
          <w:sz w:val="18"/>
          <w:szCs w:val="18"/>
        </w:rPr>
        <w:t xml:space="preserve">: </w:t>
      </w:r>
      <w:r w:rsidRPr="00A705EC">
        <w:rPr>
          <w:rFonts w:cs="Arial"/>
          <w:sz w:val="18"/>
          <w:szCs w:val="18"/>
        </w:rPr>
        <w:t>graag een stuk fruit meegeven</w:t>
      </w:r>
    </w:p>
    <w:p w14:paraId="4023EACC" w14:textId="77777777" w:rsidR="00AE0CBE" w:rsidRDefault="00EA6F4A" w:rsidP="00EA6F4A">
      <w:pPr>
        <w:pStyle w:val="Lijstalinea"/>
        <w:numPr>
          <w:ilvl w:val="0"/>
          <w:numId w:val="6"/>
        </w:numPr>
        <w:ind w:left="426"/>
        <w:rPr>
          <w:sz w:val="18"/>
          <w:szCs w:val="18"/>
        </w:rPr>
      </w:pPr>
      <w:r w:rsidRPr="0076142C">
        <w:rPr>
          <w:sz w:val="18"/>
          <w:szCs w:val="18"/>
        </w:rPr>
        <w:t>activiteiten internaat:</w:t>
      </w:r>
      <w:r w:rsidR="003C50DC">
        <w:rPr>
          <w:sz w:val="18"/>
          <w:szCs w:val="18"/>
        </w:rPr>
        <w:t xml:space="preserve"> </w:t>
      </w:r>
    </w:p>
    <w:p w14:paraId="5B3E7B0E" w14:textId="3C23D7A1" w:rsidR="00EA6F4A" w:rsidRDefault="00AE0CBE" w:rsidP="00630534">
      <w:pPr>
        <w:pStyle w:val="Lijstalinea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 xml:space="preserve">pelikaan: </w:t>
      </w:r>
      <w:r w:rsidR="0062134E">
        <w:rPr>
          <w:sz w:val="18"/>
          <w:szCs w:val="18"/>
        </w:rPr>
        <w:t>knutselnamiddag</w:t>
      </w:r>
    </w:p>
    <w:p w14:paraId="7F35766A" w14:textId="77777777" w:rsidR="0062134E" w:rsidRDefault="00C66411" w:rsidP="00630534">
      <w:pPr>
        <w:pStyle w:val="Lijstalinea"/>
        <w:numPr>
          <w:ilvl w:val="0"/>
          <w:numId w:val="6"/>
        </w:numPr>
        <w:rPr>
          <w:sz w:val="18"/>
          <w:szCs w:val="18"/>
        </w:rPr>
      </w:pPr>
      <w:r w:rsidRPr="00630534">
        <w:rPr>
          <w:sz w:val="18"/>
          <w:szCs w:val="18"/>
        </w:rPr>
        <w:t>speelhuis</w:t>
      </w:r>
      <w:r w:rsidR="0062134E">
        <w:rPr>
          <w:sz w:val="18"/>
          <w:szCs w:val="18"/>
        </w:rPr>
        <w:t>: winterwandeling</w:t>
      </w:r>
      <w:r w:rsidRPr="00630534">
        <w:rPr>
          <w:sz w:val="18"/>
          <w:szCs w:val="18"/>
        </w:rPr>
        <w:t xml:space="preserve"> </w:t>
      </w:r>
    </w:p>
    <w:p w14:paraId="2A2F144A" w14:textId="36BCAC94" w:rsidR="00C66411" w:rsidRDefault="00C66411" w:rsidP="00630534">
      <w:pPr>
        <w:pStyle w:val="Lijstalinea"/>
        <w:numPr>
          <w:ilvl w:val="0"/>
          <w:numId w:val="6"/>
        </w:numPr>
        <w:rPr>
          <w:sz w:val="18"/>
          <w:szCs w:val="18"/>
        </w:rPr>
      </w:pPr>
      <w:r w:rsidRPr="00630534">
        <w:rPr>
          <w:sz w:val="18"/>
          <w:szCs w:val="18"/>
        </w:rPr>
        <w:t>speel</w:t>
      </w:r>
      <w:r w:rsidR="007418F6">
        <w:rPr>
          <w:sz w:val="18"/>
          <w:szCs w:val="18"/>
        </w:rPr>
        <w:t>kasteel:</w:t>
      </w:r>
      <w:r w:rsidR="00374EAB">
        <w:rPr>
          <w:sz w:val="18"/>
          <w:szCs w:val="18"/>
        </w:rPr>
        <w:t xml:space="preserve"> </w:t>
      </w:r>
      <w:r w:rsidR="0062134E">
        <w:rPr>
          <w:sz w:val="18"/>
          <w:szCs w:val="18"/>
        </w:rPr>
        <w:t>schaatsen</w:t>
      </w:r>
    </w:p>
    <w:p w14:paraId="7DA4398F" w14:textId="2E553656" w:rsidR="00374EAB" w:rsidRPr="00EB0932" w:rsidRDefault="001612C8" w:rsidP="00EB0932">
      <w:pPr>
        <w:pStyle w:val="Lijstalinea"/>
        <w:numPr>
          <w:ilvl w:val="0"/>
          <w:numId w:val="6"/>
        </w:numPr>
        <w:rPr>
          <w:sz w:val="18"/>
          <w:szCs w:val="18"/>
        </w:rPr>
      </w:pPr>
      <w:r w:rsidRPr="00630534">
        <w:rPr>
          <w:sz w:val="18"/>
          <w:szCs w:val="18"/>
        </w:rPr>
        <w:t>bijenkorf</w:t>
      </w:r>
      <w:r w:rsidR="007418F6">
        <w:rPr>
          <w:sz w:val="18"/>
          <w:szCs w:val="18"/>
        </w:rPr>
        <w:t xml:space="preserve">: </w:t>
      </w:r>
      <w:r w:rsidR="0062134E">
        <w:rPr>
          <w:sz w:val="18"/>
          <w:szCs w:val="18"/>
        </w:rPr>
        <w:t>schaatsen</w:t>
      </w:r>
    </w:p>
    <w:p w14:paraId="29307BAE" w14:textId="3C2E4F79" w:rsidR="003C50DC" w:rsidRPr="004F5CD5" w:rsidRDefault="003C50DC" w:rsidP="007418F6">
      <w:pPr>
        <w:rPr>
          <w:sz w:val="14"/>
          <w:szCs w:val="14"/>
        </w:rPr>
      </w:pPr>
    </w:p>
    <w:p w14:paraId="6E8DCBCF" w14:textId="581C14A5" w:rsidR="001D14A3" w:rsidRPr="006F010E" w:rsidRDefault="001D14A3" w:rsidP="008D254F">
      <w:pPr>
        <w:pStyle w:val="Lijstalinea"/>
        <w:tabs>
          <w:tab w:val="left" w:pos="4347"/>
        </w:tabs>
        <w:spacing w:line="240" w:lineRule="auto"/>
        <w:ind w:left="426"/>
        <w:rPr>
          <w:rFonts w:cs="Arial"/>
          <w:bCs/>
          <w:sz w:val="18"/>
          <w:szCs w:val="18"/>
        </w:rPr>
      </w:pPr>
    </w:p>
    <w:p w14:paraId="4EF84187" w14:textId="32DB0003" w:rsidR="00F661BA" w:rsidRPr="005C723B" w:rsidRDefault="002F0938" w:rsidP="002B20CF">
      <w:pPr>
        <w:pStyle w:val="Lijstalinea"/>
        <w:ind w:left="426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075DEF" wp14:editId="2AC149C3">
            <wp:simplePos x="0" y="0"/>
            <wp:positionH relativeFrom="column">
              <wp:posOffset>-214630</wp:posOffset>
            </wp:positionH>
            <wp:positionV relativeFrom="page">
              <wp:posOffset>5838825</wp:posOffset>
            </wp:positionV>
            <wp:extent cx="3033395" cy="2276475"/>
            <wp:effectExtent l="0" t="0" r="0" b="9525"/>
            <wp:wrapTopAndBottom/>
            <wp:docPr id="4" name="Afbeelding 4" descr="Afbeelding met vlo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vloer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4F">
        <w:rPr>
          <w:noProof/>
        </w:rPr>
        <w:drawing>
          <wp:anchor distT="0" distB="0" distL="114300" distR="114300" simplePos="0" relativeHeight="251668480" behindDoc="0" locked="0" layoutInCell="1" allowOverlap="1" wp14:anchorId="0F5DC9FD" wp14:editId="31F3A6C2">
            <wp:simplePos x="0" y="0"/>
            <wp:positionH relativeFrom="column">
              <wp:posOffset>3033395</wp:posOffset>
            </wp:positionH>
            <wp:positionV relativeFrom="page">
              <wp:posOffset>5819775</wp:posOffset>
            </wp:positionV>
            <wp:extent cx="3078000" cy="2307600"/>
            <wp:effectExtent l="0" t="0" r="8255" b="0"/>
            <wp:wrapTopAndBottom/>
            <wp:docPr id="6" name="Afbeelding 6" descr="Afbeelding met boom, buiten, persoo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oom, buiten, persoon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8E64F" w14:textId="56580241" w:rsidR="00017D43" w:rsidRDefault="00BC54F0" w:rsidP="00BC54F0">
      <w:pPr>
        <w:ind w:right="-1284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D9149E">
        <w:rPr>
          <w:sz w:val="16"/>
          <w:szCs w:val="16"/>
        </w:rPr>
        <w:t xml:space="preserve">de leerlingen van de </w:t>
      </w:r>
      <w:r w:rsidR="00C15470">
        <w:rPr>
          <w:sz w:val="16"/>
          <w:szCs w:val="16"/>
        </w:rPr>
        <w:t>olifanten-, zebra-, konijnen- en monsterklas op bosklassen in Maasmechelen</w:t>
      </w:r>
    </w:p>
    <w:p w14:paraId="0B83D320" w14:textId="4E927C9A" w:rsidR="00C91A93" w:rsidRPr="004F5CD5" w:rsidRDefault="00C91A93" w:rsidP="00914CB5">
      <w:pPr>
        <w:ind w:right="-1284" w:hanging="993"/>
        <w:rPr>
          <w:sz w:val="14"/>
          <w:szCs w:val="14"/>
        </w:rPr>
      </w:pPr>
      <w:r>
        <w:rPr>
          <w:sz w:val="16"/>
          <w:szCs w:val="16"/>
        </w:rPr>
        <w:t xml:space="preserve"> </w:t>
      </w:r>
    </w:p>
    <w:p w14:paraId="4DB0C55F" w14:textId="42885A5A" w:rsidR="00EA6F4A" w:rsidRDefault="00EA6F4A" w:rsidP="0042372E">
      <w:pPr>
        <w:jc w:val="center"/>
        <w:rPr>
          <w:sz w:val="18"/>
          <w:szCs w:val="18"/>
        </w:rPr>
      </w:pPr>
      <w:r w:rsidRPr="0042372E">
        <w:rPr>
          <w:sz w:val="18"/>
          <w:szCs w:val="18"/>
        </w:rPr>
        <w:t xml:space="preserve">Leen Van Ham </w:t>
      </w:r>
      <w:r w:rsidR="00004F69">
        <w:rPr>
          <w:sz w:val="18"/>
          <w:szCs w:val="18"/>
        </w:rPr>
        <w:t>–</w:t>
      </w:r>
      <w:r w:rsidR="0042372E">
        <w:rPr>
          <w:sz w:val="18"/>
          <w:szCs w:val="18"/>
        </w:rPr>
        <w:t xml:space="preserve"> </w:t>
      </w:r>
      <w:r w:rsidR="00004F69">
        <w:rPr>
          <w:sz w:val="18"/>
          <w:szCs w:val="18"/>
        </w:rPr>
        <w:t>Coördinator / Directeur a.i.</w:t>
      </w:r>
      <w:r w:rsidR="00146C00">
        <w:rPr>
          <w:sz w:val="18"/>
          <w:szCs w:val="18"/>
        </w:rPr>
        <w:tab/>
      </w:r>
      <w:r w:rsidR="0013030D" w:rsidRPr="0042372E">
        <w:rPr>
          <w:sz w:val="18"/>
          <w:szCs w:val="18"/>
        </w:rPr>
        <w:t>Patrick Leppens</w:t>
      </w:r>
      <w:r w:rsidR="00004F69">
        <w:rPr>
          <w:sz w:val="18"/>
          <w:szCs w:val="18"/>
        </w:rPr>
        <w:t xml:space="preserve"> </w:t>
      </w:r>
      <w:r w:rsidR="00146C00">
        <w:rPr>
          <w:sz w:val="18"/>
          <w:szCs w:val="18"/>
        </w:rPr>
        <w:t xml:space="preserve">- </w:t>
      </w:r>
      <w:r w:rsidRPr="0042372E">
        <w:rPr>
          <w:sz w:val="18"/>
          <w:szCs w:val="18"/>
        </w:rPr>
        <w:t>Directeur MP</w:t>
      </w:r>
      <w:r w:rsidR="0013030D" w:rsidRPr="0042372E">
        <w:rPr>
          <w:sz w:val="18"/>
          <w:szCs w:val="18"/>
        </w:rPr>
        <w:t>I</w:t>
      </w:r>
    </w:p>
    <w:p w14:paraId="7BB56E44" w14:textId="4D6534E2" w:rsidR="00DE3A27" w:rsidRPr="004F5CD5" w:rsidRDefault="00DE3A27" w:rsidP="0042372E">
      <w:pPr>
        <w:jc w:val="center"/>
        <w:rPr>
          <w:sz w:val="14"/>
          <w:szCs w:val="14"/>
        </w:rPr>
      </w:pPr>
    </w:p>
    <w:tbl>
      <w:tblPr>
        <w:tblStyle w:val="Tabelraster"/>
        <w:tblW w:w="10343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5"/>
        <w:gridCol w:w="2586"/>
        <w:gridCol w:w="2586"/>
        <w:gridCol w:w="2586"/>
      </w:tblGrid>
      <w:tr w:rsidR="00156B0E" w:rsidRPr="0042372E" w14:paraId="49685A8B" w14:textId="77777777" w:rsidTr="00156B0E">
        <w:trPr>
          <w:jc w:val="center"/>
        </w:trPr>
        <w:tc>
          <w:tcPr>
            <w:tcW w:w="2585" w:type="dxa"/>
          </w:tcPr>
          <w:p w14:paraId="1190AA80" w14:textId="77777777" w:rsidR="00156B0E" w:rsidRPr="0042372E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42372E">
              <w:rPr>
                <w:sz w:val="18"/>
                <w:szCs w:val="18"/>
              </w:rPr>
              <w:t>maandag</w:t>
            </w:r>
          </w:p>
        </w:tc>
        <w:tc>
          <w:tcPr>
            <w:tcW w:w="2586" w:type="dxa"/>
          </w:tcPr>
          <w:p w14:paraId="75E9B3EF" w14:textId="77777777" w:rsidR="00156B0E" w:rsidRPr="0042372E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42372E">
              <w:rPr>
                <w:sz w:val="18"/>
                <w:szCs w:val="18"/>
              </w:rPr>
              <w:t>dinsdag</w:t>
            </w:r>
          </w:p>
        </w:tc>
        <w:tc>
          <w:tcPr>
            <w:tcW w:w="2586" w:type="dxa"/>
          </w:tcPr>
          <w:p w14:paraId="21A8C3F3" w14:textId="3455B5C0" w:rsidR="00156B0E" w:rsidRPr="0042372E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42372E">
              <w:rPr>
                <w:sz w:val="18"/>
                <w:szCs w:val="18"/>
              </w:rPr>
              <w:t>donderdag</w:t>
            </w:r>
          </w:p>
        </w:tc>
        <w:tc>
          <w:tcPr>
            <w:tcW w:w="2586" w:type="dxa"/>
          </w:tcPr>
          <w:p w14:paraId="6271F8F3" w14:textId="77777777" w:rsidR="00156B0E" w:rsidRPr="0042372E" w:rsidRDefault="00156B0E" w:rsidP="00156B0E">
            <w:pPr>
              <w:rPr>
                <w:sz w:val="18"/>
                <w:szCs w:val="18"/>
              </w:rPr>
            </w:pPr>
            <w:r w:rsidRPr="0042372E">
              <w:rPr>
                <w:sz w:val="18"/>
                <w:szCs w:val="18"/>
              </w:rPr>
              <w:t>vrijdag</w:t>
            </w:r>
          </w:p>
        </w:tc>
      </w:tr>
      <w:tr w:rsidR="00156B0E" w:rsidRPr="0042372E" w14:paraId="409FC7BE" w14:textId="77777777" w:rsidTr="00B14545">
        <w:trPr>
          <w:trHeight w:val="1058"/>
          <w:jc w:val="center"/>
        </w:trPr>
        <w:tc>
          <w:tcPr>
            <w:tcW w:w="2585" w:type="dxa"/>
          </w:tcPr>
          <w:p w14:paraId="1CE19E27" w14:textId="4089A29A" w:rsidR="002B20CF" w:rsidRPr="003B50C3" w:rsidRDefault="00884110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spinazieroomsoep</w:t>
            </w:r>
          </w:p>
          <w:p w14:paraId="2CED7566" w14:textId="77777777" w:rsidR="00660C6B" w:rsidRDefault="009067BE" w:rsidP="003B50C3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hamburger, schorseneren, aardappelen</w:t>
            </w:r>
          </w:p>
          <w:p w14:paraId="43665F49" w14:textId="2D3719B4" w:rsidR="009067BE" w:rsidRPr="003B50C3" w:rsidRDefault="009067BE" w:rsidP="003B50C3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chocoladepudding</w:t>
            </w:r>
          </w:p>
        </w:tc>
        <w:tc>
          <w:tcPr>
            <w:tcW w:w="2586" w:type="dxa"/>
          </w:tcPr>
          <w:p w14:paraId="553BC230" w14:textId="35688C79" w:rsidR="00B61611" w:rsidRDefault="00767D57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groentesoep</w:t>
            </w:r>
          </w:p>
          <w:p w14:paraId="70C2026F" w14:textId="77777777" w:rsidR="00767D57" w:rsidRDefault="00767D57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stoofpotje van kip</w:t>
            </w:r>
            <w:r w:rsidR="00A45032">
              <w:rPr>
                <w:sz w:val="18"/>
                <w:szCs w:val="18"/>
                <w:lang w:val="nl-BE"/>
              </w:rPr>
              <w:t>, tomatensaus met groenten, rijst</w:t>
            </w:r>
          </w:p>
          <w:p w14:paraId="496256B9" w14:textId="1AE7FF54" w:rsidR="00A45032" w:rsidRPr="002B20CF" w:rsidRDefault="00A45032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peer</w:t>
            </w:r>
          </w:p>
        </w:tc>
        <w:tc>
          <w:tcPr>
            <w:tcW w:w="2586" w:type="dxa"/>
          </w:tcPr>
          <w:p w14:paraId="09BB8E44" w14:textId="77777777" w:rsidR="00AB59C2" w:rsidRDefault="00A45032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pompoensoep</w:t>
            </w:r>
          </w:p>
          <w:p w14:paraId="7EE50B0F" w14:textId="77777777" w:rsidR="00A45032" w:rsidRDefault="00A45032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spruiten met spek,</w:t>
            </w:r>
            <w:r w:rsidR="0037419D">
              <w:rPr>
                <w:sz w:val="18"/>
                <w:szCs w:val="18"/>
                <w:lang w:val="nl-BE"/>
              </w:rPr>
              <w:t xml:space="preserve"> gebakken aardappelen</w:t>
            </w:r>
          </w:p>
          <w:p w14:paraId="5CA5E3ED" w14:textId="0C953CE0" w:rsidR="0037419D" w:rsidRPr="002B20CF" w:rsidRDefault="0037419D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kaki</w:t>
            </w:r>
          </w:p>
        </w:tc>
        <w:tc>
          <w:tcPr>
            <w:tcW w:w="2586" w:type="dxa"/>
          </w:tcPr>
          <w:p w14:paraId="3AC37196" w14:textId="2CB8B5E3" w:rsidR="002B20CF" w:rsidRPr="005C723B" w:rsidRDefault="0037419D" w:rsidP="002B20CF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juliennesoep</w:t>
            </w:r>
          </w:p>
          <w:p w14:paraId="6DE56989" w14:textId="77777777" w:rsidR="00164BAC" w:rsidRDefault="00F1570D" w:rsidP="005C723B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gepaneerde vis, tartaarsaus, savooikoolpuree</w:t>
            </w:r>
          </w:p>
          <w:p w14:paraId="6325EA70" w14:textId="155504FA" w:rsidR="00F1570D" w:rsidRPr="005C723B" w:rsidRDefault="00F1570D" w:rsidP="005C723B">
            <w:pPr>
              <w:pStyle w:val="Lijstalinea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fruittaartje</w:t>
            </w:r>
          </w:p>
        </w:tc>
      </w:tr>
    </w:tbl>
    <w:p w14:paraId="52196E90" w14:textId="77777777" w:rsidR="000D125F" w:rsidRDefault="000D125F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617A9950" w14:textId="77777777" w:rsidR="000D125F" w:rsidRDefault="000D125F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57809F75" w14:textId="77777777" w:rsidR="000D125F" w:rsidRDefault="000D125F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02D0C58A" w14:textId="77777777" w:rsidR="000D125F" w:rsidRDefault="000D125F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3CE67DC5" w14:textId="77777777" w:rsidR="000D125F" w:rsidRDefault="000D125F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04FDFB1C" w14:textId="77777777" w:rsidR="002F0938" w:rsidRDefault="002F0938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27A37796" w14:textId="77777777" w:rsidR="002F0938" w:rsidRDefault="002F0938" w:rsidP="00605F08">
      <w:pPr>
        <w:tabs>
          <w:tab w:val="clear" w:pos="5670"/>
        </w:tabs>
        <w:spacing w:line="240" w:lineRule="auto"/>
        <w:rPr>
          <w:noProof/>
          <w:lang w:val="nl-BE"/>
        </w:rPr>
      </w:pPr>
    </w:p>
    <w:p w14:paraId="08890A70" w14:textId="1E972642" w:rsidR="00CC4D4F" w:rsidRDefault="000D125F" w:rsidP="00605F08">
      <w:pPr>
        <w:tabs>
          <w:tab w:val="clear" w:pos="5670"/>
        </w:tabs>
        <w:spacing w:line="240" w:lineRule="auto"/>
        <w:rPr>
          <w:noProof/>
        </w:rPr>
      </w:pPr>
      <w:r>
        <w:rPr>
          <w:noProof/>
          <w:lang w:val="nl-BE"/>
        </w:rPr>
        <w:t>V</w:t>
      </w:r>
      <w:r w:rsidR="00B84F90">
        <w:rPr>
          <w:noProof/>
          <w:lang w:val="nl-BE"/>
        </w:rPr>
        <w:t>an 19 tot 27 november</w:t>
      </w:r>
      <w:r w:rsidR="00FD323E">
        <w:rPr>
          <w:noProof/>
          <w:lang w:val="nl-BE"/>
        </w:rPr>
        <w:t xml:space="preserve"> is het voorleesweek.</w:t>
      </w:r>
      <w:r w:rsidR="001A47B4">
        <w:rPr>
          <w:noProof/>
          <w:lang w:val="nl-BE"/>
        </w:rPr>
        <w:t xml:space="preserve"> </w:t>
      </w:r>
      <w:r w:rsidR="00FD323E">
        <w:rPr>
          <w:noProof/>
          <w:lang w:val="nl-BE"/>
        </w:rPr>
        <w:t xml:space="preserve">Thema is </w:t>
      </w:r>
      <w:r w:rsidR="00FD323E">
        <w:rPr>
          <w:noProof/>
        </w:rPr>
        <w:t>“Lezen met je oren</w:t>
      </w:r>
      <w:r w:rsidR="001A47B4">
        <w:rPr>
          <w:noProof/>
        </w:rPr>
        <w:t>”.</w:t>
      </w:r>
      <w:r w:rsidR="00461C8B">
        <w:rPr>
          <w:noProof/>
        </w:rPr>
        <w:br/>
        <w:t xml:space="preserve">Via deze QR-codes kan je samen met je kind de mooiste sinterklaasverhalen lezen. </w:t>
      </w:r>
      <w:r w:rsidR="00461C8B">
        <w:rPr>
          <w:noProof/>
        </w:rPr>
        <w:br/>
        <w:t>Veel plezier!</w:t>
      </w:r>
    </w:p>
    <w:p w14:paraId="713B2FD4" w14:textId="5D51AF34" w:rsidR="00461C8B" w:rsidRPr="00FD323E" w:rsidRDefault="00CC4D4F" w:rsidP="00461C8B">
      <w:pPr>
        <w:rPr>
          <w:noProof/>
          <w:lang w:val="nl-B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209F3D4" wp14:editId="5A19615C">
            <wp:simplePos x="0" y="0"/>
            <wp:positionH relativeFrom="column">
              <wp:posOffset>4325620</wp:posOffset>
            </wp:positionH>
            <wp:positionV relativeFrom="paragraph">
              <wp:posOffset>520065</wp:posOffset>
            </wp:positionV>
            <wp:extent cx="2065020" cy="2837815"/>
            <wp:effectExtent l="0" t="0" r="0" b="63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28898" r="35752" b="14336"/>
                    <a:stretch/>
                  </pic:blipFill>
                  <pic:spPr bwMode="auto">
                    <a:xfrm>
                      <a:off x="0" y="0"/>
                      <a:ext cx="2065020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6A6C5A4" wp14:editId="6E44F560">
            <wp:simplePos x="0" y="0"/>
            <wp:positionH relativeFrom="column">
              <wp:posOffset>2129155</wp:posOffset>
            </wp:positionH>
            <wp:positionV relativeFrom="paragraph">
              <wp:posOffset>488950</wp:posOffset>
            </wp:positionV>
            <wp:extent cx="2171700" cy="293624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8" t="34936" r="34996" b="6941"/>
                    <a:stretch/>
                  </pic:blipFill>
                  <pic:spPr bwMode="auto">
                    <a:xfrm>
                      <a:off x="0" y="0"/>
                      <a:ext cx="2171700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A05091C" wp14:editId="7A4C5665">
            <wp:simplePos x="0" y="0"/>
            <wp:positionH relativeFrom="margin">
              <wp:align>left</wp:align>
            </wp:positionH>
            <wp:positionV relativeFrom="paragraph">
              <wp:posOffset>498475</wp:posOffset>
            </wp:positionV>
            <wp:extent cx="2089785" cy="2888615"/>
            <wp:effectExtent l="0" t="0" r="5715" b="698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3" t="22856" r="61245" b="20010"/>
                    <a:stretch/>
                  </pic:blipFill>
                  <pic:spPr bwMode="auto">
                    <a:xfrm>
                      <a:off x="0" y="0"/>
                      <a:ext cx="2089785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C8B">
        <w:rPr>
          <w:noProof/>
        </w:rPr>
        <w:br/>
      </w:r>
    </w:p>
    <w:p w14:paraId="35747DD9" w14:textId="77777777" w:rsidR="00461C8B" w:rsidRPr="00EA6F4A" w:rsidRDefault="00461C8B" w:rsidP="004F5CD5">
      <w:pPr>
        <w:tabs>
          <w:tab w:val="clear" w:pos="5670"/>
          <w:tab w:val="left" w:pos="284"/>
          <w:tab w:val="left" w:pos="6663"/>
        </w:tabs>
        <w:rPr>
          <w:lang w:val="nl-BE"/>
        </w:rPr>
      </w:pPr>
    </w:p>
    <w:sectPr w:rsidR="00461C8B" w:rsidRPr="00EA6F4A" w:rsidSect="00C47A2D">
      <w:headerReference w:type="default" r:id="rId13"/>
      <w:footerReference w:type="default" r:id="rId14"/>
      <w:pgSz w:w="11900" w:h="16840"/>
      <w:pgMar w:top="907" w:right="1418" w:bottom="907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16529" w14:textId="77777777" w:rsidR="00E91283" w:rsidRDefault="00E91283" w:rsidP="00EA6F4A">
      <w:r>
        <w:separator/>
      </w:r>
    </w:p>
  </w:endnote>
  <w:endnote w:type="continuationSeparator" w:id="0">
    <w:p w14:paraId="7AEEA397" w14:textId="77777777" w:rsidR="00E91283" w:rsidRDefault="00E91283" w:rsidP="00EA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NovaW07-Regular">
    <w:altName w:val="Arial"/>
    <w:charset w:val="00"/>
    <w:family w:val="swiss"/>
    <w:pitch w:val="variable"/>
    <w:sig w:usb0="00000203" w:usb1="00000000" w:usb2="00000000" w:usb3="00000000" w:csb0="0000019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EE55" w14:textId="77777777" w:rsidR="00EC0118" w:rsidRPr="0074759B" w:rsidRDefault="0074759B" w:rsidP="0074759B">
    <w:pPr>
      <w:pStyle w:val="Kop3"/>
      <w:rPr>
        <w:rStyle w:val="Nadruk"/>
        <w:rFonts w:ascii="Futura Md BT" w:hAnsi="Futura Md BT"/>
        <w:b w:val="0"/>
        <w:color w:val="E30613"/>
        <w:sz w:val="11"/>
      </w:rPr>
    </w:pPr>
    <w:r w:rsidRPr="0074759B">
      <w:t>IK, JIJ, WIJ … SAMEN MAKEN WE HET VERSCHIL!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FD920" w14:textId="77777777" w:rsidR="00E91283" w:rsidRDefault="00E91283" w:rsidP="00EA6F4A">
      <w:r>
        <w:separator/>
      </w:r>
    </w:p>
  </w:footnote>
  <w:footnote w:type="continuationSeparator" w:id="0">
    <w:p w14:paraId="25669A96" w14:textId="77777777" w:rsidR="00E91283" w:rsidRDefault="00E91283" w:rsidP="00EA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9ED47" w14:textId="77777777" w:rsidR="00451814" w:rsidRDefault="009C7557" w:rsidP="00EA6F4A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B197788" wp14:editId="7B0B8813">
          <wp:simplePos x="0" y="0"/>
          <wp:positionH relativeFrom="column">
            <wp:posOffset>3495908</wp:posOffset>
          </wp:positionH>
          <wp:positionV relativeFrom="page">
            <wp:posOffset>245187</wp:posOffset>
          </wp:positionV>
          <wp:extent cx="2519680" cy="871220"/>
          <wp:effectExtent l="0" t="0" r="0" b="508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onnebos_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680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10AB04" w14:textId="77777777" w:rsidR="00451814" w:rsidRDefault="00451814" w:rsidP="00EA6F4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5.5pt;height:360.75pt" o:bullet="t">
        <v:imagedata r:id="rId1" o:title="Tag_geel"/>
      </v:shape>
    </w:pict>
  </w:numPicBullet>
  <w:numPicBullet w:numPicBulletId="1">
    <w:pict>
      <v:shape id="_x0000_i1027" type="#_x0000_t75" style="width:385.5pt;height:360.75pt" o:bullet="t">
        <v:imagedata r:id="rId2" o:title="Tag_geel"/>
      </v:shape>
    </w:pict>
  </w:numPicBullet>
  <w:numPicBullet w:numPicBulletId="2">
    <w:pict>
      <v:shape id="_x0000_i1028" type="#_x0000_t75" style="width:385.5pt;height:360.75pt" o:bullet="t">
        <v:imagedata r:id="rId3" o:title="Tag_geel"/>
      </v:shape>
    </w:pict>
  </w:numPicBullet>
  <w:numPicBullet w:numPicBulletId="3">
    <w:pict>
      <v:shape id="_x0000_i1029" type="#_x0000_t75" style="width:469.5pt;height:471.75pt" o:bullet="t">
        <v:imagedata r:id="rId4" o:title="Opsommingsteken"/>
      </v:shape>
    </w:pict>
  </w:numPicBullet>
  <w:numPicBullet w:numPicBulletId="4">
    <w:pict>
      <v:shape id="_x0000_i1030" type="#_x0000_t75" style="width:359.25pt;height:293.25pt" o:bullet="t">
        <v:imagedata r:id="rId5" o:title="Tag_groen"/>
      </v:shape>
    </w:pict>
  </w:numPicBullet>
  <w:numPicBullet w:numPicBulletId="5">
    <w:pict>
      <v:shape id="_x0000_i1031" type="#_x0000_t75" style="width:14.25pt;height:14.25pt" o:bullet="t">
        <v:imagedata r:id="rId6" o:title="boompke halve centimerkopie"/>
      </v:shape>
    </w:pict>
  </w:numPicBullet>
  <w:abstractNum w:abstractNumId="0" w15:restartNumberingAfterBreak="0">
    <w:nsid w:val="04D34648"/>
    <w:multiLevelType w:val="hybridMultilevel"/>
    <w:tmpl w:val="B0765374"/>
    <w:lvl w:ilvl="0" w:tplc="4A225A8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A1BDC"/>
    <w:multiLevelType w:val="hybridMultilevel"/>
    <w:tmpl w:val="7B6AEE5E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4C6FE2E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A5240"/>
    <w:multiLevelType w:val="hybridMultilevel"/>
    <w:tmpl w:val="30209C34"/>
    <w:lvl w:ilvl="0" w:tplc="05F010D6">
      <w:numFmt w:val="bullet"/>
      <w:lvlText w:val="-"/>
      <w:lvlJc w:val="left"/>
      <w:pPr>
        <w:ind w:left="720" w:hanging="360"/>
      </w:pPr>
      <w:rPr>
        <w:rFonts w:ascii="Futura Lt BT" w:eastAsia="Calibri" w:hAnsi="Futura Lt BT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40D46"/>
    <w:multiLevelType w:val="hybridMultilevel"/>
    <w:tmpl w:val="D5D6350A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C2A8E"/>
    <w:multiLevelType w:val="multilevel"/>
    <w:tmpl w:val="C9B4A2F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6" w15:restartNumberingAfterBreak="0">
    <w:nsid w:val="4EA721E2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B63C1"/>
    <w:multiLevelType w:val="hybridMultilevel"/>
    <w:tmpl w:val="714CF606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FB3B47"/>
    <w:multiLevelType w:val="hybridMultilevel"/>
    <w:tmpl w:val="961A0300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A4BAD"/>
    <w:multiLevelType w:val="multilevel"/>
    <w:tmpl w:val="0EF667F8"/>
    <w:lvl w:ilvl="0">
      <w:start w:val="1"/>
      <w:numFmt w:val="bullet"/>
      <w:pStyle w:val="Lijstopsomteken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1" w15:restartNumberingAfterBreak="0">
    <w:nsid w:val="65721942"/>
    <w:multiLevelType w:val="hybridMultilevel"/>
    <w:tmpl w:val="4EC8E2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05D7E"/>
    <w:multiLevelType w:val="multilevel"/>
    <w:tmpl w:val="8CE224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3" w15:restartNumberingAfterBreak="0">
    <w:nsid w:val="7795503B"/>
    <w:multiLevelType w:val="hybridMultilevel"/>
    <w:tmpl w:val="5DFAA146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188282">
    <w:abstractNumId w:val="10"/>
  </w:num>
  <w:num w:numId="2" w16cid:durableId="582689482">
    <w:abstractNumId w:val="8"/>
  </w:num>
  <w:num w:numId="3" w16cid:durableId="538664275">
    <w:abstractNumId w:val="12"/>
  </w:num>
  <w:num w:numId="4" w16cid:durableId="1546789174">
    <w:abstractNumId w:val="5"/>
  </w:num>
  <w:num w:numId="5" w16cid:durableId="861476053">
    <w:abstractNumId w:val="6"/>
  </w:num>
  <w:num w:numId="6" w16cid:durableId="1259216888">
    <w:abstractNumId w:val="1"/>
  </w:num>
  <w:num w:numId="7" w16cid:durableId="1593932432">
    <w:abstractNumId w:val="3"/>
  </w:num>
  <w:num w:numId="8" w16cid:durableId="1105878878">
    <w:abstractNumId w:val="11"/>
  </w:num>
  <w:num w:numId="9" w16cid:durableId="535974301">
    <w:abstractNumId w:val="13"/>
  </w:num>
  <w:num w:numId="10" w16cid:durableId="236090693">
    <w:abstractNumId w:val="9"/>
  </w:num>
  <w:num w:numId="11" w16cid:durableId="2044671966">
    <w:abstractNumId w:val="0"/>
  </w:num>
  <w:num w:numId="12" w16cid:durableId="1717267717">
    <w:abstractNumId w:val="4"/>
  </w:num>
  <w:num w:numId="13" w16cid:durableId="1772891466">
    <w:abstractNumId w:val="2"/>
  </w:num>
  <w:num w:numId="14" w16cid:durableId="420953604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2C"/>
    <w:rsid w:val="00000759"/>
    <w:rsid w:val="00002DCB"/>
    <w:rsid w:val="00004F69"/>
    <w:rsid w:val="00017D43"/>
    <w:rsid w:val="00021F09"/>
    <w:rsid w:val="00022636"/>
    <w:rsid w:val="000311AC"/>
    <w:rsid w:val="00032422"/>
    <w:rsid w:val="00034604"/>
    <w:rsid w:val="00043B6F"/>
    <w:rsid w:val="00047D60"/>
    <w:rsid w:val="000513C5"/>
    <w:rsid w:val="0005287F"/>
    <w:rsid w:val="00061B09"/>
    <w:rsid w:val="00076D65"/>
    <w:rsid w:val="00077787"/>
    <w:rsid w:val="000930F6"/>
    <w:rsid w:val="000A24C1"/>
    <w:rsid w:val="000B61B1"/>
    <w:rsid w:val="000D125F"/>
    <w:rsid w:val="000E5794"/>
    <w:rsid w:val="00102B51"/>
    <w:rsid w:val="0013030D"/>
    <w:rsid w:val="00136D30"/>
    <w:rsid w:val="00146C00"/>
    <w:rsid w:val="00147999"/>
    <w:rsid w:val="00151FB0"/>
    <w:rsid w:val="00153465"/>
    <w:rsid w:val="00156B0E"/>
    <w:rsid w:val="00160365"/>
    <w:rsid w:val="00161241"/>
    <w:rsid w:val="001612C8"/>
    <w:rsid w:val="00164BAC"/>
    <w:rsid w:val="00187F63"/>
    <w:rsid w:val="00192A2B"/>
    <w:rsid w:val="001A47B4"/>
    <w:rsid w:val="001B4908"/>
    <w:rsid w:val="001D037B"/>
    <w:rsid w:val="001D14A3"/>
    <w:rsid w:val="001D30C3"/>
    <w:rsid w:val="001D66FD"/>
    <w:rsid w:val="001E77AA"/>
    <w:rsid w:val="001F4140"/>
    <w:rsid w:val="001F43FA"/>
    <w:rsid w:val="001F4511"/>
    <w:rsid w:val="001F7DF3"/>
    <w:rsid w:val="00223DAA"/>
    <w:rsid w:val="00227997"/>
    <w:rsid w:val="00233810"/>
    <w:rsid w:val="002525B2"/>
    <w:rsid w:val="002560AB"/>
    <w:rsid w:val="002B20CF"/>
    <w:rsid w:val="002B434E"/>
    <w:rsid w:val="002B5CDD"/>
    <w:rsid w:val="002F0938"/>
    <w:rsid w:val="002F5AFC"/>
    <w:rsid w:val="00315B24"/>
    <w:rsid w:val="00331C31"/>
    <w:rsid w:val="00333799"/>
    <w:rsid w:val="003419A1"/>
    <w:rsid w:val="00343E1E"/>
    <w:rsid w:val="00355991"/>
    <w:rsid w:val="003722F3"/>
    <w:rsid w:val="0037388F"/>
    <w:rsid w:val="0037419D"/>
    <w:rsid w:val="00374EAB"/>
    <w:rsid w:val="00376DFD"/>
    <w:rsid w:val="0038605E"/>
    <w:rsid w:val="00386DCA"/>
    <w:rsid w:val="00387ACE"/>
    <w:rsid w:val="00396E9D"/>
    <w:rsid w:val="003A26D8"/>
    <w:rsid w:val="003A69B6"/>
    <w:rsid w:val="003B50C3"/>
    <w:rsid w:val="003B6372"/>
    <w:rsid w:val="003C13A3"/>
    <w:rsid w:val="003C50DC"/>
    <w:rsid w:val="003D0689"/>
    <w:rsid w:val="003D670C"/>
    <w:rsid w:val="0042175D"/>
    <w:rsid w:val="0042372E"/>
    <w:rsid w:val="00435673"/>
    <w:rsid w:val="00451814"/>
    <w:rsid w:val="00461C8B"/>
    <w:rsid w:val="00477F71"/>
    <w:rsid w:val="00480045"/>
    <w:rsid w:val="0048139F"/>
    <w:rsid w:val="00481694"/>
    <w:rsid w:val="00481757"/>
    <w:rsid w:val="00482C15"/>
    <w:rsid w:val="00484583"/>
    <w:rsid w:val="004930AF"/>
    <w:rsid w:val="004A30F4"/>
    <w:rsid w:val="004B1B88"/>
    <w:rsid w:val="004B59AB"/>
    <w:rsid w:val="004B70DE"/>
    <w:rsid w:val="004B7E68"/>
    <w:rsid w:val="004C2CF4"/>
    <w:rsid w:val="004C34BC"/>
    <w:rsid w:val="004E52EC"/>
    <w:rsid w:val="004F5CD5"/>
    <w:rsid w:val="00506B3C"/>
    <w:rsid w:val="005072D3"/>
    <w:rsid w:val="00510959"/>
    <w:rsid w:val="00515A05"/>
    <w:rsid w:val="005177BB"/>
    <w:rsid w:val="0053587D"/>
    <w:rsid w:val="00542802"/>
    <w:rsid w:val="00542B98"/>
    <w:rsid w:val="005459AD"/>
    <w:rsid w:val="005578E9"/>
    <w:rsid w:val="00567807"/>
    <w:rsid w:val="00583551"/>
    <w:rsid w:val="00594918"/>
    <w:rsid w:val="005C3F8E"/>
    <w:rsid w:val="005C723B"/>
    <w:rsid w:val="00605F08"/>
    <w:rsid w:val="0062134E"/>
    <w:rsid w:val="00630534"/>
    <w:rsid w:val="00632A92"/>
    <w:rsid w:val="00634B58"/>
    <w:rsid w:val="006501D5"/>
    <w:rsid w:val="00660C6B"/>
    <w:rsid w:val="006649FB"/>
    <w:rsid w:val="00676B56"/>
    <w:rsid w:val="006A4C56"/>
    <w:rsid w:val="006B67E2"/>
    <w:rsid w:val="006C6564"/>
    <w:rsid w:val="006F03E0"/>
    <w:rsid w:val="0070604E"/>
    <w:rsid w:val="00723A41"/>
    <w:rsid w:val="00723D8A"/>
    <w:rsid w:val="00725BAE"/>
    <w:rsid w:val="00734C4F"/>
    <w:rsid w:val="00737EEA"/>
    <w:rsid w:val="007418F6"/>
    <w:rsid w:val="0074759B"/>
    <w:rsid w:val="00750777"/>
    <w:rsid w:val="00756C7C"/>
    <w:rsid w:val="0076142C"/>
    <w:rsid w:val="00767D57"/>
    <w:rsid w:val="00771428"/>
    <w:rsid w:val="007721B0"/>
    <w:rsid w:val="007905ED"/>
    <w:rsid w:val="007A410E"/>
    <w:rsid w:val="007B37DC"/>
    <w:rsid w:val="007B5F36"/>
    <w:rsid w:val="007B724E"/>
    <w:rsid w:val="007C6AE0"/>
    <w:rsid w:val="007D5113"/>
    <w:rsid w:val="007E02F5"/>
    <w:rsid w:val="007F4FC0"/>
    <w:rsid w:val="00811452"/>
    <w:rsid w:val="00813866"/>
    <w:rsid w:val="00814455"/>
    <w:rsid w:val="0083139D"/>
    <w:rsid w:val="00835399"/>
    <w:rsid w:val="00852E7C"/>
    <w:rsid w:val="00855F2F"/>
    <w:rsid w:val="00856F1D"/>
    <w:rsid w:val="008725A1"/>
    <w:rsid w:val="00880A53"/>
    <w:rsid w:val="0088270B"/>
    <w:rsid w:val="00884110"/>
    <w:rsid w:val="00891C99"/>
    <w:rsid w:val="008B0CFC"/>
    <w:rsid w:val="008B75CE"/>
    <w:rsid w:val="008C79A7"/>
    <w:rsid w:val="008D254F"/>
    <w:rsid w:val="008E0096"/>
    <w:rsid w:val="008E7F3E"/>
    <w:rsid w:val="008F65F7"/>
    <w:rsid w:val="00903B67"/>
    <w:rsid w:val="009067BE"/>
    <w:rsid w:val="00910452"/>
    <w:rsid w:val="00914CB5"/>
    <w:rsid w:val="00927C04"/>
    <w:rsid w:val="009425A1"/>
    <w:rsid w:val="009642DD"/>
    <w:rsid w:val="009748E2"/>
    <w:rsid w:val="00977DA3"/>
    <w:rsid w:val="009877CE"/>
    <w:rsid w:val="00993A7E"/>
    <w:rsid w:val="00994C4C"/>
    <w:rsid w:val="009A735B"/>
    <w:rsid w:val="009B52A8"/>
    <w:rsid w:val="009B7697"/>
    <w:rsid w:val="009C440A"/>
    <w:rsid w:val="009C6984"/>
    <w:rsid w:val="009C7557"/>
    <w:rsid w:val="009E1B02"/>
    <w:rsid w:val="009E6D91"/>
    <w:rsid w:val="00A145F1"/>
    <w:rsid w:val="00A45032"/>
    <w:rsid w:val="00A4636A"/>
    <w:rsid w:val="00A55130"/>
    <w:rsid w:val="00A65B3B"/>
    <w:rsid w:val="00A72586"/>
    <w:rsid w:val="00A72808"/>
    <w:rsid w:val="00A748ED"/>
    <w:rsid w:val="00A77A5B"/>
    <w:rsid w:val="00AB59C2"/>
    <w:rsid w:val="00AB7A43"/>
    <w:rsid w:val="00AD70C2"/>
    <w:rsid w:val="00AE0CBE"/>
    <w:rsid w:val="00AE3263"/>
    <w:rsid w:val="00AF2F9D"/>
    <w:rsid w:val="00AF5E01"/>
    <w:rsid w:val="00B0703B"/>
    <w:rsid w:val="00B14545"/>
    <w:rsid w:val="00B237A5"/>
    <w:rsid w:val="00B275C3"/>
    <w:rsid w:val="00B34946"/>
    <w:rsid w:val="00B37085"/>
    <w:rsid w:val="00B410E5"/>
    <w:rsid w:val="00B41EE2"/>
    <w:rsid w:val="00B52C5E"/>
    <w:rsid w:val="00B5321C"/>
    <w:rsid w:val="00B5342E"/>
    <w:rsid w:val="00B61611"/>
    <w:rsid w:val="00B637CF"/>
    <w:rsid w:val="00B75434"/>
    <w:rsid w:val="00B82F7E"/>
    <w:rsid w:val="00B84F90"/>
    <w:rsid w:val="00B926D8"/>
    <w:rsid w:val="00B968DC"/>
    <w:rsid w:val="00BA028A"/>
    <w:rsid w:val="00BA31DC"/>
    <w:rsid w:val="00BA3C69"/>
    <w:rsid w:val="00BB25A5"/>
    <w:rsid w:val="00BC2A09"/>
    <w:rsid w:val="00BC54F0"/>
    <w:rsid w:val="00BD19EF"/>
    <w:rsid w:val="00BD6457"/>
    <w:rsid w:val="00BE37E5"/>
    <w:rsid w:val="00C01FFF"/>
    <w:rsid w:val="00C02F58"/>
    <w:rsid w:val="00C137DB"/>
    <w:rsid w:val="00C15470"/>
    <w:rsid w:val="00C26CD9"/>
    <w:rsid w:val="00C43390"/>
    <w:rsid w:val="00C438D8"/>
    <w:rsid w:val="00C45CA5"/>
    <w:rsid w:val="00C47A2D"/>
    <w:rsid w:val="00C507D7"/>
    <w:rsid w:val="00C52B57"/>
    <w:rsid w:val="00C60CA5"/>
    <w:rsid w:val="00C6629B"/>
    <w:rsid w:val="00C66411"/>
    <w:rsid w:val="00C8113A"/>
    <w:rsid w:val="00C822AE"/>
    <w:rsid w:val="00C86A99"/>
    <w:rsid w:val="00C9169B"/>
    <w:rsid w:val="00C91A93"/>
    <w:rsid w:val="00CA6ED6"/>
    <w:rsid w:val="00CA6F3D"/>
    <w:rsid w:val="00CB2D33"/>
    <w:rsid w:val="00CB72F8"/>
    <w:rsid w:val="00CC4D4F"/>
    <w:rsid w:val="00CC7AD0"/>
    <w:rsid w:val="00CE79A7"/>
    <w:rsid w:val="00D25809"/>
    <w:rsid w:val="00D37722"/>
    <w:rsid w:val="00D50531"/>
    <w:rsid w:val="00D6067E"/>
    <w:rsid w:val="00D62961"/>
    <w:rsid w:val="00D67506"/>
    <w:rsid w:val="00D761AE"/>
    <w:rsid w:val="00D77F7F"/>
    <w:rsid w:val="00D9149E"/>
    <w:rsid w:val="00DA1640"/>
    <w:rsid w:val="00DA2EC0"/>
    <w:rsid w:val="00DA3FCE"/>
    <w:rsid w:val="00DB6B51"/>
    <w:rsid w:val="00DC698D"/>
    <w:rsid w:val="00DD0C93"/>
    <w:rsid w:val="00DE3A27"/>
    <w:rsid w:val="00DF0D7F"/>
    <w:rsid w:val="00E14C96"/>
    <w:rsid w:val="00E42443"/>
    <w:rsid w:val="00E458EE"/>
    <w:rsid w:val="00E46A7C"/>
    <w:rsid w:val="00E5441F"/>
    <w:rsid w:val="00E67639"/>
    <w:rsid w:val="00E87EF5"/>
    <w:rsid w:val="00E91283"/>
    <w:rsid w:val="00EA6F4A"/>
    <w:rsid w:val="00EB0932"/>
    <w:rsid w:val="00EB247C"/>
    <w:rsid w:val="00EB3CC0"/>
    <w:rsid w:val="00EB45E0"/>
    <w:rsid w:val="00EC0118"/>
    <w:rsid w:val="00EC279D"/>
    <w:rsid w:val="00F01FF5"/>
    <w:rsid w:val="00F1570D"/>
    <w:rsid w:val="00F246F0"/>
    <w:rsid w:val="00F378F5"/>
    <w:rsid w:val="00F42009"/>
    <w:rsid w:val="00F428B1"/>
    <w:rsid w:val="00F440DE"/>
    <w:rsid w:val="00F661BA"/>
    <w:rsid w:val="00F66C52"/>
    <w:rsid w:val="00F707BB"/>
    <w:rsid w:val="00F81045"/>
    <w:rsid w:val="00F92768"/>
    <w:rsid w:val="00FA649B"/>
    <w:rsid w:val="00FB46E0"/>
    <w:rsid w:val="00FC6136"/>
    <w:rsid w:val="00FD323E"/>
    <w:rsid w:val="00FD5813"/>
    <w:rsid w:val="00FE4BF9"/>
    <w:rsid w:val="00F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00A6929"/>
  <w14:defaultImageDpi w14:val="32767"/>
  <w15:chartTrackingRefBased/>
  <w15:docId w15:val="{29C54192-3983-43CA-A1EC-8EE67302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EA6F4A"/>
    <w:pPr>
      <w:tabs>
        <w:tab w:val="left" w:pos="5670"/>
      </w:tabs>
      <w:spacing w:line="276" w:lineRule="auto"/>
    </w:pPr>
    <w:rPr>
      <w:rFonts w:ascii="Futura Lt BT" w:hAnsi="Futura Lt BT"/>
      <w:szCs w:val="3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A6F4A"/>
    <w:pPr>
      <w:keepNext/>
      <w:keepLines/>
      <w:spacing w:before="240"/>
      <w:ind w:left="357"/>
      <w:jc w:val="center"/>
      <w:outlineLvl w:val="0"/>
    </w:pPr>
    <w:rPr>
      <w:rFonts w:ascii="ArialNovaW07-Regular" w:eastAsiaTheme="majorEastAsia" w:hAnsi="ArialNovaW07-Regular" w:cstheme="majorBidi"/>
      <w:b/>
      <w:bCs/>
      <w:caps/>
      <w:color w:val="81BA27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87ACE"/>
    <w:pPr>
      <w:keepNext/>
      <w:keepLines/>
      <w:spacing w:before="40"/>
      <w:outlineLvl w:val="1"/>
    </w:pPr>
    <w:rPr>
      <w:rFonts w:ascii="ArialNovaW07-Regular" w:eastAsiaTheme="majorEastAsia" w:hAnsi="ArialNovaW07-Regular" w:cstheme="majorBidi"/>
      <w:b/>
      <w:bCs/>
      <w:color w:val="000000" w:themeColor="text1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74759B"/>
    <w:pPr>
      <w:keepNext/>
      <w:keepLines/>
      <w:spacing w:before="120"/>
      <w:jc w:val="right"/>
      <w:outlineLvl w:val="2"/>
    </w:pPr>
    <w:rPr>
      <w:rFonts w:ascii="Futura Md BT" w:eastAsiaTheme="majorEastAsia" w:hAnsi="Futura Md BT" w:cstheme="majorBidi"/>
      <w:color w:val="81BA27"/>
      <w:sz w:val="20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87ACE"/>
    <w:pPr>
      <w:keepNext/>
      <w:keepLines/>
      <w:spacing w:before="40"/>
      <w:outlineLvl w:val="3"/>
    </w:pPr>
    <w:rPr>
      <w:rFonts w:ascii="ArialNovaW07-Regular" w:eastAsiaTheme="majorEastAsia" w:hAnsi="ArialNovaW07-Regular" w:cstheme="majorBidi"/>
      <w:caps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ind w:left="720"/>
      <w:contextualSpacing/>
    </w:pPr>
  </w:style>
  <w:style w:type="table" w:styleId="Tabelraster">
    <w:name w:val="Table Grid"/>
    <w:basedOn w:val="Standaardtabel"/>
    <w:uiPriority w:val="3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51814"/>
    <w:pPr>
      <w:tabs>
        <w:tab w:val="center" w:pos="4536"/>
        <w:tab w:val="right" w:pos="9072"/>
      </w:tabs>
    </w:p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EA6F4A"/>
    <w:rPr>
      <w:rFonts w:ascii="ArialNovaW07-Regular" w:eastAsiaTheme="majorEastAsia" w:hAnsi="ArialNovaW07-Regular" w:cstheme="majorBidi"/>
      <w:b/>
      <w:bCs/>
      <w:caps/>
      <w:color w:val="81BA27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87ACE"/>
    <w:rPr>
      <w:rFonts w:ascii="ArialNovaW07-Regular" w:eastAsiaTheme="majorEastAsia" w:hAnsi="ArialNovaW07-Regular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4759B"/>
    <w:rPr>
      <w:rFonts w:ascii="Futura Md BT" w:eastAsiaTheme="majorEastAsia" w:hAnsi="Futura Md BT" w:cstheme="majorBidi"/>
      <w:color w:val="81BA27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387ACE"/>
    <w:rPr>
      <w:rFonts w:ascii="ArialNovaW07-Regular" w:eastAsiaTheme="majorEastAsia" w:hAnsi="ArialNovaW07-Regular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9C7557"/>
    <w:pPr>
      <w:numPr>
        <w:numId w:val="1"/>
      </w:numPr>
      <w:contextualSpacing/>
    </w:pPr>
  </w:style>
  <w:style w:type="character" w:styleId="Nadruk">
    <w:name w:val="Emphasis"/>
    <w:basedOn w:val="Standaardalinea-lettertype"/>
    <w:uiPriority w:val="20"/>
    <w:qFormat/>
    <w:rsid w:val="009C7557"/>
    <w:rPr>
      <w:rFonts w:ascii="ArialNovaW07-Regular" w:hAnsi="ArialNovaW07-Regular"/>
      <w:b/>
      <w:bCs w:val="0"/>
      <w:i w:val="0"/>
      <w:iCs w:val="0"/>
      <w:color w:val="81BA27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9C7557"/>
    <w:pPr>
      <w:shd w:val="clear" w:color="auto" w:fill="81BA27"/>
      <w:spacing w:before="120" w:after="120" w:line="240" w:lineRule="auto"/>
      <w:contextualSpacing/>
      <w:jc w:val="center"/>
    </w:pPr>
    <w:rPr>
      <w:rFonts w:ascii="ArialNovaW07-Regular" w:eastAsiaTheme="majorEastAsia" w:hAnsi="ArialNovaW07-Regular" w:cstheme="majorBidi"/>
      <w:b/>
      <w:bCs/>
      <w:caps/>
      <w:color w:val="FFFFFF" w:themeColor="background1"/>
      <w:spacing w:val="2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C7557"/>
    <w:rPr>
      <w:rFonts w:ascii="ArialNovaW07-Regular" w:eastAsiaTheme="majorEastAsia" w:hAnsi="ArialNovaW07-Regular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81BA27"/>
    </w:rPr>
  </w:style>
  <w:style w:type="character" w:customStyle="1" w:styleId="KoptekstChar">
    <w:name w:val="Koptekst Char"/>
    <w:basedOn w:val="Standaardalinea-lettertype"/>
    <w:link w:val="Koptekst"/>
    <w:uiPriority w:val="99"/>
    <w:rsid w:val="00451814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5181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51814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EC011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C0118"/>
    <w:rPr>
      <w:rFonts w:ascii="Futura Lt BT Light" w:hAnsi="Futura Lt BT Light"/>
      <w:i/>
      <w:iCs/>
      <w:color w:val="404040" w:themeColor="text1" w:themeTint="BF"/>
      <w:sz w:val="20"/>
    </w:rPr>
  </w:style>
  <w:style w:type="paragraph" w:styleId="Normaalweb">
    <w:name w:val="Normal (Web)"/>
    <w:basedOn w:val="Standaard"/>
    <w:uiPriority w:val="99"/>
    <w:semiHidden/>
    <w:unhideWhenUsed/>
    <w:rsid w:val="00B926D8"/>
    <w:rPr>
      <w:rFonts w:ascii="Times New Roman" w:hAnsi="Times New Roman" w:cs="Times New Roman"/>
    </w:rPr>
  </w:style>
  <w:style w:type="paragraph" w:styleId="Geenafstand">
    <w:name w:val="No Spacing"/>
    <w:link w:val="GeenafstandChar"/>
    <w:uiPriority w:val="1"/>
    <w:qFormat/>
    <w:rsid w:val="00CE79A7"/>
    <w:rPr>
      <w:sz w:val="22"/>
      <w:szCs w:val="22"/>
      <w:lang w:val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E79A7"/>
    <w:rPr>
      <w:sz w:val="22"/>
      <w:szCs w:val="22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nieuwsbrief</Template>
  <TotalTime>152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Van Ham</dc:creator>
  <cp:keywords/>
  <dc:description/>
  <cp:lastModifiedBy>Leen Van Ham</cp:lastModifiedBy>
  <cp:revision>43</cp:revision>
  <cp:lastPrinted>2022-11-25T07:05:00Z</cp:lastPrinted>
  <dcterms:created xsi:type="dcterms:W3CDTF">2022-11-24T10:29:00Z</dcterms:created>
  <dcterms:modified xsi:type="dcterms:W3CDTF">2022-11-25T09:04:00Z</dcterms:modified>
</cp:coreProperties>
</file>